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582"/>
        <w:gridCol w:w="261"/>
        <w:gridCol w:w="164"/>
        <w:gridCol w:w="349"/>
        <w:gridCol w:w="924"/>
        <w:gridCol w:w="463"/>
        <w:gridCol w:w="44"/>
        <w:gridCol w:w="151"/>
        <w:gridCol w:w="54"/>
        <w:gridCol w:w="200"/>
        <w:gridCol w:w="36"/>
        <w:gridCol w:w="137"/>
        <w:gridCol w:w="1090"/>
        <w:gridCol w:w="161"/>
        <w:gridCol w:w="360"/>
        <w:gridCol w:w="164"/>
        <w:gridCol w:w="160"/>
        <w:gridCol w:w="82"/>
        <w:gridCol w:w="73"/>
        <w:gridCol w:w="939"/>
        <w:gridCol w:w="225"/>
        <w:gridCol w:w="415"/>
        <w:gridCol w:w="176"/>
        <w:gridCol w:w="140"/>
        <w:gridCol w:w="413"/>
        <w:gridCol w:w="332"/>
        <w:gridCol w:w="2082"/>
        <w:gridCol w:w="374"/>
      </w:tblGrid>
      <w:tr w:rsidR="002844F0" w:rsidRPr="00F04D1F" w14:paraId="63AA0F98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66F0A12A" w14:textId="77777777" w:rsidR="002844F0" w:rsidRPr="00F04D1F" w:rsidRDefault="002844F0">
            <w:pPr>
              <w:ind w:right="-1054"/>
              <w:rPr>
                <w:rFonts w:cs="Arial"/>
                <w:b/>
                <w:bCs/>
                <w:color w:val="auto"/>
                <w:sz w:val="20"/>
              </w:rPr>
            </w:pPr>
            <w:r w:rsidRPr="00F04D1F">
              <w:rPr>
                <w:rFonts w:cs="Arial"/>
                <w:b/>
                <w:bCs/>
                <w:color w:val="FFFFFF" w:themeColor="background1"/>
                <w:sz w:val="20"/>
              </w:rPr>
              <w:t>Section 1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63B1D5" w14:textId="77777777" w:rsidR="002844F0" w:rsidRPr="00F04D1F" w:rsidRDefault="002844F0">
            <w:pPr>
              <w:ind w:right="-1054"/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sz w:val="20"/>
              </w:rPr>
              <w:t>Child / Young Person’s Details</w:t>
            </w:r>
          </w:p>
        </w:tc>
      </w:tr>
      <w:tr w:rsidR="00D90415" w:rsidRPr="00F04D1F" w14:paraId="3B44CD20" w14:textId="77777777" w:rsidTr="00D90415">
        <w:trPr>
          <w:gridAfter w:val="1"/>
          <w:wAfter w:w="374" w:type="dxa"/>
          <w:cantSplit/>
          <w:trHeight w:val="318"/>
        </w:trPr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B0DA" w14:textId="1EFA1485" w:rsidR="00D90415" w:rsidRDefault="00D90415">
            <w:pPr>
              <w:ind w:right="-1049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Child’s Name: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3584" w14:textId="2E6A67B9" w:rsidR="00D90415" w:rsidRDefault="00D90415">
            <w:pPr>
              <w:ind w:right="-1049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0"/>
          </w:p>
          <w:p w14:paraId="6B45B9AA" w14:textId="7AF206C2" w:rsidR="00D90415" w:rsidRPr="00F04D1F" w:rsidRDefault="00D90415">
            <w:pPr>
              <w:ind w:right="-1049"/>
              <w:rPr>
                <w:rFonts w:cs="Arial"/>
                <w:sz w:val="20"/>
              </w:rPr>
            </w:pPr>
            <w:r w:rsidRPr="00F04D1F">
              <w:rPr>
                <w:rFonts w:cs="Arial"/>
                <w:sz w:val="12"/>
                <w:szCs w:val="12"/>
              </w:rPr>
              <w:t>(Surname)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23EB" w14:textId="388560B8" w:rsidR="00D90415" w:rsidRDefault="00D90415">
            <w:pPr>
              <w:ind w:right="-104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"/>
          </w:p>
          <w:p w14:paraId="41F7B8AB" w14:textId="09E0ACED" w:rsidR="00D90415" w:rsidRPr="00F04D1F" w:rsidRDefault="00D90415">
            <w:pPr>
              <w:ind w:right="-1049"/>
              <w:rPr>
                <w:rFonts w:cs="Arial"/>
                <w:sz w:val="12"/>
                <w:szCs w:val="12"/>
              </w:rPr>
            </w:pPr>
            <w:r w:rsidRPr="00F04D1F">
              <w:rPr>
                <w:rFonts w:cs="Arial"/>
                <w:sz w:val="12"/>
                <w:szCs w:val="12"/>
              </w:rPr>
              <w:t>(First Name)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5F99" w14:textId="4983AA4C" w:rsidR="00D90415" w:rsidRPr="00F04D1F" w:rsidRDefault="00D90415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M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8"/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2"/>
            <w:r w:rsidRPr="00F04D1F">
              <w:rPr>
                <w:rFonts w:cs="Arial"/>
                <w:bCs/>
                <w:sz w:val="20"/>
              </w:rPr>
              <w:t xml:space="preserve">    F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9"/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4481" w14:textId="24B54718" w:rsidR="00D90415" w:rsidRPr="00F04D1F" w:rsidRDefault="00D90415">
            <w:pPr>
              <w:ind w:right="-1054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Date of Birth:</w:t>
            </w:r>
            <w:r w:rsidRPr="00F04D1F">
              <w:rPr>
                <w:rFonts w:cs="Arial"/>
                <w:sz w:val="20"/>
              </w:rPr>
              <w:t xml:space="preserve"> </w:t>
            </w:r>
            <w:r w:rsidRPr="00F04D1F"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04D1F">
              <w:rPr>
                <w:rFonts w:cs="Arial"/>
                <w:sz w:val="20"/>
              </w:rPr>
              <w:instrText xml:space="preserve"> FORMTEXT </w:instrText>
            </w:r>
            <w:r w:rsidRPr="00F04D1F">
              <w:rPr>
                <w:rFonts w:cs="Arial"/>
                <w:sz w:val="20"/>
              </w:rPr>
            </w:r>
            <w:r w:rsidRPr="00F04D1F">
              <w:rPr>
                <w:rFonts w:cs="Arial"/>
                <w:sz w:val="20"/>
              </w:rPr>
              <w:fldChar w:fldCharType="separate"/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2844F0" w:rsidRPr="00F04D1F" w14:paraId="2DEB3F57" w14:textId="77777777" w:rsidTr="00DE6A7B">
        <w:trPr>
          <w:gridAfter w:val="1"/>
          <w:wAfter w:w="374" w:type="dxa"/>
          <w:cantSplit/>
          <w:trHeight w:val="709"/>
        </w:trPr>
        <w:tc>
          <w:tcPr>
            <w:tcW w:w="6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EB8" w14:textId="1692CA78" w:rsidR="002844F0" w:rsidRPr="00F04D1F" w:rsidRDefault="002844F0" w:rsidP="00DE6A7B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Address: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8561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School / Nursery / College:</w:t>
            </w:r>
          </w:p>
          <w:p w14:paraId="29EAC098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2844F0" w:rsidRPr="00F04D1F" w14:paraId="3C3100E5" w14:textId="77777777" w:rsidTr="00D90415">
        <w:trPr>
          <w:gridAfter w:val="1"/>
          <w:wAfter w:w="374" w:type="dxa"/>
          <w:cantSplit/>
          <w:trHeight w:val="312"/>
        </w:trPr>
        <w:tc>
          <w:tcPr>
            <w:tcW w:w="3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C852" w14:textId="1D113A29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bookmarkStart w:id="7" w:name="Text3" w:colFirst="0" w:colLast="0"/>
            <w:r w:rsidRPr="00F04D1F">
              <w:rPr>
                <w:rFonts w:cs="Arial"/>
                <w:bCs/>
                <w:sz w:val="20"/>
              </w:rPr>
              <w:t xml:space="preserve">Postcode: </w:t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="00F04D1F">
              <w:rPr>
                <w:rFonts w:cs="Arial"/>
                <w:bCs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B1DB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Parents Mobile: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DDA7" w14:textId="46B45809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Language: </w:t>
            </w:r>
            <w:r w:rsidR="00DE6A7B">
              <w:rPr>
                <w:rFonts w:cs="Arial"/>
                <w:b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" w:name="Text32"/>
            <w:r w:rsidR="00DE6A7B">
              <w:rPr>
                <w:rFonts w:cs="Arial"/>
                <w:bCs/>
                <w:sz w:val="20"/>
              </w:rPr>
              <w:instrText xml:space="preserve"> FORMTEXT </w:instrText>
            </w:r>
            <w:r w:rsidR="00DE6A7B">
              <w:rPr>
                <w:rFonts w:cs="Arial"/>
                <w:bCs/>
                <w:sz w:val="20"/>
              </w:rPr>
            </w:r>
            <w:r w:rsidR="00DE6A7B">
              <w:rPr>
                <w:rFonts w:cs="Arial"/>
                <w:bCs/>
                <w:sz w:val="20"/>
              </w:rPr>
              <w:fldChar w:fldCharType="separate"/>
            </w:r>
            <w:r w:rsidR="00DE6A7B">
              <w:rPr>
                <w:rFonts w:cs="Arial"/>
                <w:bCs/>
                <w:noProof/>
                <w:sz w:val="20"/>
              </w:rPr>
              <w:t> </w:t>
            </w:r>
            <w:r w:rsidR="00DE6A7B">
              <w:rPr>
                <w:rFonts w:cs="Arial"/>
                <w:bCs/>
                <w:noProof/>
                <w:sz w:val="20"/>
              </w:rPr>
              <w:t> </w:t>
            </w:r>
            <w:r w:rsidR="00DE6A7B">
              <w:rPr>
                <w:rFonts w:cs="Arial"/>
                <w:bCs/>
                <w:noProof/>
                <w:sz w:val="20"/>
              </w:rPr>
              <w:t> </w:t>
            </w:r>
            <w:r w:rsidR="00DE6A7B">
              <w:rPr>
                <w:rFonts w:cs="Arial"/>
                <w:bCs/>
                <w:noProof/>
                <w:sz w:val="20"/>
              </w:rPr>
              <w:t> </w:t>
            </w:r>
            <w:r w:rsidR="00DE6A7B">
              <w:rPr>
                <w:rFonts w:cs="Arial"/>
                <w:bCs/>
                <w:noProof/>
                <w:sz w:val="20"/>
              </w:rPr>
              <w:t> </w:t>
            </w:r>
            <w:r w:rsidR="00DE6A7B">
              <w:rPr>
                <w:rFonts w:cs="Arial"/>
                <w:bCs/>
                <w:sz w:val="20"/>
              </w:rPr>
              <w:fldChar w:fldCharType="end"/>
            </w:r>
            <w:bookmarkEnd w:id="8"/>
          </w:p>
        </w:tc>
      </w:tr>
      <w:bookmarkEnd w:id="7"/>
      <w:tr w:rsidR="002844F0" w:rsidRPr="00F04D1F" w14:paraId="24E285FD" w14:textId="77777777" w:rsidTr="00D90415">
        <w:trPr>
          <w:gridAfter w:val="1"/>
          <w:wAfter w:w="374" w:type="dxa"/>
          <w:cantSplit/>
          <w:trHeight w:val="312"/>
        </w:trPr>
        <w:tc>
          <w:tcPr>
            <w:tcW w:w="3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37FE" w14:textId="186E12DF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Home Telephone: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ED34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Child’s Mobile: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  <w:r w:rsidRPr="00F04D1F">
              <w:rPr>
                <w:rFonts w:cs="Arial"/>
                <w:bCs/>
                <w:sz w:val="20"/>
              </w:rPr>
              <w:tab/>
            </w:r>
          </w:p>
        </w:tc>
        <w:tc>
          <w:tcPr>
            <w:tcW w:w="3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CD3E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Interpreter required:    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20"/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9"/>
            <w:r w:rsidRPr="00F04D1F">
              <w:rPr>
                <w:rFonts w:cs="Arial"/>
                <w:bCs/>
                <w:sz w:val="20"/>
              </w:rPr>
              <w:t xml:space="preserve"> Yes   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1"/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10"/>
            <w:r w:rsidRPr="00F04D1F">
              <w:rPr>
                <w:rFonts w:cs="Arial"/>
                <w:bCs/>
                <w:sz w:val="20"/>
              </w:rPr>
              <w:t xml:space="preserve"> No</w:t>
            </w:r>
          </w:p>
        </w:tc>
      </w:tr>
      <w:tr w:rsidR="002844F0" w:rsidRPr="00F04D1F" w14:paraId="24303728" w14:textId="77777777" w:rsidTr="00D90415">
        <w:trPr>
          <w:gridAfter w:val="1"/>
          <w:wAfter w:w="374" w:type="dxa"/>
          <w:cantSplit/>
          <w:trHeight w:val="312"/>
        </w:trPr>
        <w:tc>
          <w:tcPr>
            <w:tcW w:w="6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F2CF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Email Address: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B601" w14:textId="77777777" w:rsidR="002844F0" w:rsidRPr="00F04D1F" w:rsidRDefault="002844F0">
            <w:pPr>
              <w:ind w:right="-1051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Religion: 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2844F0" w:rsidRPr="00F04D1F" w14:paraId="41D6C623" w14:textId="77777777" w:rsidTr="00D90415">
        <w:trPr>
          <w:gridAfter w:val="1"/>
          <w:wAfter w:w="374" w:type="dxa"/>
          <w:cantSplit/>
          <w:trHeight w:val="312"/>
        </w:trPr>
        <w:tc>
          <w:tcPr>
            <w:tcW w:w="6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B77F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NHS Number:</w:t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654B" w14:textId="77777777" w:rsidR="002844F0" w:rsidRPr="00F04D1F" w:rsidRDefault="002844F0">
            <w:pPr>
              <w:ind w:right="-1051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Ethnicity: 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2844F0" w:rsidRPr="00F04D1F" w14:paraId="08122EC3" w14:textId="77777777" w:rsidTr="00D90415">
        <w:trPr>
          <w:gridAfter w:val="1"/>
          <w:wAfter w:w="374" w:type="dxa"/>
          <w:cantSplit/>
          <w:trHeight w:val="312"/>
        </w:trPr>
        <w:tc>
          <w:tcPr>
            <w:tcW w:w="6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0906" w14:textId="77777777" w:rsidR="002844F0" w:rsidRPr="00F04D1F" w:rsidRDefault="002844F0">
            <w:pPr>
              <w:ind w:right="-1051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GP Name:</w:t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22FE" w14:textId="77777777" w:rsidR="002844F0" w:rsidRPr="00F04D1F" w:rsidRDefault="002844F0">
            <w:pPr>
              <w:ind w:right="-1051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Nationality: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17B0EE62" w14:textId="77777777" w:rsidTr="00D90415">
        <w:trPr>
          <w:gridAfter w:val="1"/>
          <w:wAfter w:w="374" w:type="dxa"/>
          <w:cantSplit/>
          <w:trHeight w:val="312"/>
        </w:trPr>
        <w:tc>
          <w:tcPr>
            <w:tcW w:w="502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A311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GP Address / Surgery:</w:t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55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8DCE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Subject to Child Protection Plan / Child </w:t>
            </w:r>
            <w:proofErr w:type="gramStart"/>
            <w:r w:rsidRPr="00F04D1F">
              <w:rPr>
                <w:rFonts w:cs="Arial"/>
                <w:sz w:val="20"/>
              </w:rPr>
              <w:t>In</w:t>
            </w:r>
            <w:proofErr w:type="gramEnd"/>
            <w:r w:rsidRPr="00F04D1F">
              <w:rPr>
                <w:rFonts w:cs="Arial"/>
                <w:sz w:val="20"/>
              </w:rPr>
              <w:t xml:space="preserve"> Need:</w:t>
            </w:r>
            <w:r w:rsidRPr="00F04D1F">
              <w:rPr>
                <w:rFonts w:cs="Arial"/>
                <w:bCs/>
                <w:sz w:val="20"/>
              </w:rPr>
              <w:t xml:space="preserve">  Y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  <w:r w:rsidRPr="00F04D1F">
              <w:rPr>
                <w:rFonts w:cs="Arial"/>
                <w:bCs/>
                <w:sz w:val="20"/>
              </w:rPr>
              <w:t xml:space="preserve">   N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45EA5322" w14:textId="77777777" w:rsidTr="00D90415">
        <w:trPr>
          <w:gridAfter w:val="1"/>
          <w:wAfter w:w="374" w:type="dxa"/>
          <w:cantSplit/>
          <w:trHeight w:val="312"/>
        </w:trPr>
        <w:tc>
          <w:tcPr>
            <w:tcW w:w="502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D135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55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D384" w14:textId="77777777" w:rsidR="002844F0" w:rsidRPr="00F04D1F" w:rsidRDefault="002844F0">
            <w:pPr>
              <w:ind w:right="-1054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LAC Status: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07137B8D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49841392" w14:textId="77777777" w:rsidR="002844F0" w:rsidRPr="00F04D1F" w:rsidRDefault="002844F0">
            <w:pPr>
              <w:ind w:right="-1054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t>Section 2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EFA82B" w14:textId="77777777" w:rsidR="002844F0" w:rsidRPr="00F04D1F" w:rsidRDefault="002844F0">
            <w:pPr>
              <w:ind w:right="-1054"/>
              <w:rPr>
                <w:rFonts w:cs="Arial"/>
                <w:sz w:val="20"/>
              </w:rPr>
            </w:pPr>
            <w:r w:rsidRPr="00F04D1F">
              <w:rPr>
                <w:rFonts w:cs="Arial"/>
                <w:b/>
                <w:bCs/>
                <w:sz w:val="20"/>
                <w:szCs w:val="18"/>
              </w:rPr>
              <w:t>Please tick the boxes below to indicate the services you would like this referral to be passed:</w:t>
            </w:r>
          </w:p>
        </w:tc>
      </w:tr>
      <w:tr w:rsidR="002844F0" w:rsidRPr="00F04D1F" w14:paraId="482AA2DA" w14:textId="77777777" w:rsidTr="00D90415">
        <w:trPr>
          <w:gridAfter w:val="1"/>
          <w:wAfter w:w="374" w:type="dxa"/>
          <w:cantSplit/>
          <w:trHeight w:val="312"/>
        </w:trPr>
        <w:tc>
          <w:tcPr>
            <w:tcW w:w="3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8281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Cs/>
                <w:sz w:val="18"/>
                <w:szCs w:val="18"/>
              </w:rPr>
              <w:t xml:space="preserve"> Community Paediatrician</w:t>
            </w:r>
          </w:p>
        </w:tc>
        <w:tc>
          <w:tcPr>
            <w:tcW w:w="23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63DC5" w14:textId="77777777" w:rsidR="002844F0" w:rsidRPr="00F04D1F" w:rsidRDefault="002844F0">
            <w:pPr>
              <w:ind w:right="-1054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Cs/>
                <w:sz w:val="18"/>
                <w:szCs w:val="18"/>
              </w:rPr>
              <w:t xml:space="preserve"> Occupational Therapy         </w:t>
            </w:r>
          </w:p>
        </w:tc>
        <w:tc>
          <w:tcPr>
            <w:tcW w:w="50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C7D2B" w14:textId="77777777" w:rsidR="002844F0" w:rsidRPr="00F04D1F" w:rsidRDefault="002844F0">
            <w:pPr>
              <w:ind w:right="-1054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Cs/>
                <w:sz w:val="18"/>
                <w:szCs w:val="18"/>
              </w:rPr>
              <w:t xml:space="preserve"> Physiotherapy  </w:t>
            </w:r>
          </w:p>
        </w:tc>
      </w:tr>
      <w:tr w:rsidR="002844F0" w:rsidRPr="00F04D1F" w14:paraId="5A335241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26B662EF" w14:textId="77777777" w:rsidR="002844F0" w:rsidRPr="00F04D1F" w:rsidRDefault="002844F0">
            <w:pPr>
              <w:ind w:right="-1054"/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color w:val="FFFFFF" w:themeColor="background1"/>
                <w:sz w:val="20"/>
              </w:rPr>
              <w:t>Section 3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2738" w14:textId="77777777" w:rsidR="002844F0" w:rsidRPr="00F04D1F" w:rsidRDefault="002844F0">
            <w:pPr>
              <w:ind w:right="-1054"/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sz w:val="20"/>
              </w:rPr>
              <w:t>Person Making Referral:</w:t>
            </w:r>
          </w:p>
        </w:tc>
      </w:tr>
      <w:tr w:rsidR="002844F0" w:rsidRPr="00F04D1F" w14:paraId="3E381EC6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6951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Name</w:t>
            </w:r>
          </w:p>
        </w:tc>
        <w:tc>
          <w:tcPr>
            <w:tcW w:w="2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433C" w14:textId="77777777" w:rsidR="002844F0" w:rsidRPr="00F04D1F" w:rsidRDefault="002844F0">
            <w:pPr>
              <w:rPr>
                <w:rFonts w:cs="Arial"/>
                <w:szCs w:val="24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238C" w14:textId="77777777" w:rsidR="002844F0" w:rsidRPr="00F04D1F" w:rsidRDefault="002844F0">
            <w:pPr>
              <w:ind w:right="-1054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20"/>
              </w:rPr>
              <w:t>Address</w:t>
            </w:r>
          </w:p>
        </w:tc>
        <w:tc>
          <w:tcPr>
            <w:tcW w:w="572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4A09" w14:textId="5DE085E0" w:rsidR="002844F0" w:rsidRPr="00F04D1F" w:rsidRDefault="002844F0" w:rsidP="00DE6A7B">
            <w:pPr>
              <w:ind w:right="-1054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175AA6BB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742A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Job Title</w:t>
            </w:r>
          </w:p>
        </w:tc>
        <w:tc>
          <w:tcPr>
            <w:tcW w:w="2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27C0" w14:textId="77777777" w:rsidR="002844F0" w:rsidRPr="00F04D1F" w:rsidRDefault="002844F0">
            <w:pPr>
              <w:rPr>
                <w:rFonts w:cs="Arial"/>
                <w:szCs w:val="24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EF4E" w14:textId="77777777" w:rsidR="002844F0" w:rsidRPr="00F04D1F" w:rsidRDefault="002844F0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72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553C" w14:textId="77777777" w:rsidR="002844F0" w:rsidRPr="00F04D1F" w:rsidRDefault="002844F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2844F0" w:rsidRPr="00F04D1F" w14:paraId="66422144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15CD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Telephone</w:t>
            </w:r>
          </w:p>
        </w:tc>
        <w:tc>
          <w:tcPr>
            <w:tcW w:w="2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FFFD" w14:textId="77777777" w:rsidR="002844F0" w:rsidRPr="00F04D1F" w:rsidRDefault="002844F0">
            <w:pPr>
              <w:rPr>
                <w:rFonts w:cs="Arial"/>
                <w:szCs w:val="24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4E52" w14:textId="77777777" w:rsidR="002844F0" w:rsidRPr="00F04D1F" w:rsidRDefault="002844F0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72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8F95" w14:textId="77777777" w:rsidR="002844F0" w:rsidRPr="00F04D1F" w:rsidRDefault="002844F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2844F0" w:rsidRPr="00F04D1F" w14:paraId="1AF3A63A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1B40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t>Email</w:t>
            </w:r>
          </w:p>
        </w:tc>
        <w:tc>
          <w:tcPr>
            <w:tcW w:w="2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2F28" w14:textId="77777777" w:rsidR="002844F0" w:rsidRPr="00F04D1F" w:rsidRDefault="002844F0">
            <w:pPr>
              <w:rPr>
                <w:rFonts w:cs="Arial"/>
                <w:szCs w:val="24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E141" w14:textId="77777777" w:rsidR="002844F0" w:rsidRPr="00F04D1F" w:rsidRDefault="002844F0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72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5EA5" w14:textId="77777777" w:rsidR="002844F0" w:rsidRPr="00F04D1F" w:rsidRDefault="002844F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2844F0" w:rsidRPr="00F04D1F" w14:paraId="691E5795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103CC116" w14:textId="77777777" w:rsidR="002844F0" w:rsidRPr="00F04D1F" w:rsidRDefault="002844F0">
            <w:pPr>
              <w:ind w:right="-1054"/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color w:val="FFFFFF" w:themeColor="background1"/>
                <w:sz w:val="20"/>
              </w:rPr>
              <w:t>Section 4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C81D72" w14:textId="77777777" w:rsidR="002844F0" w:rsidRPr="00F04D1F" w:rsidRDefault="002844F0">
            <w:pPr>
              <w:ind w:right="-1054"/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sz w:val="20"/>
              </w:rPr>
              <w:t>Parent or Carer’s Details</w:t>
            </w:r>
          </w:p>
        </w:tc>
      </w:tr>
      <w:tr w:rsidR="002844F0" w:rsidRPr="00F04D1F" w14:paraId="3D52C477" w14:textId="77777777" w:rsidTr="00D90415">
        <w:trPr>
          <w:gridAfter w:val="1"/>
          <w:wAfter w:w="374" w:type="dxa"/>
          <w:cantSplit/>
          <w:trHeight w:val="313"/>
        </w:trPr>
        <w:tc>
          <w:tcPr>
            <w:tcW w:w="57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DFAC" w14:textId="77777777" w:rsidR="002844F0" w:rsidRPr="00F04D1F" w:rsidRDefault="002844F0">
            <w:pPr>
              <w:ind w:right="-1054"/>
              <w:rPr>
                <w:rFonts w:cs="Arial"/>
                <w:sz w:val="20"/>
              </w:rPr>
            </w:pPr>
            <w:bookmarkStart w:id="14" w:name="Text15" w:colFirst="0" w:colLast="0"/>
            <w:r w:rsidRPr="00F04D1F">
              <w:rPr>
                <w:rFonts w:cs="Arial"/>
                <w:bCs/>
                <w:sz w:val="20"/>
              </w:rPr>
              <w:t>Who has parental responsibility?</w:t>
            </w:r>
            <w:r w:rsidRPr="00F04D1F">
              <w:rPr>
                <w:rFonts w:cs="Arial"/>
                <w:sz w:val="20"/>
              </w:rPr>
              <w:t xml:space="preserve"> </w:t>
            </w:r>
            <w:r w:rsidRPr="00F04D1F">
              <w:rPr>
                <w:rFonts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sz w:val="20"/>
              </w:rPr>
              <w:instrText xml:space="preserve"> FORMTEXT </w:instrText>
            </w:r>
            <w:r w:rsidRPr="00F04D1F">
              <w:rPr>
                <w:rFonts w:cs="Arial"/>
                <w:sz w:val="20"/>
              </w:rPr>
            </w:r>
            <w:r w:rsidRPr="00F04D1F">
              <w:rPr>
                <w:rFonts w:cs="Arial"/>
                <w:sz w:val="20"/>
              </w:rPr>
              <w:fldChar w:fldCharType="separate"/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9C95" w14:textId="77777777" w:rsidR="002844F0" w:rsidRPr="00F04D1F" w:rsidRDefault="002844F0">
            <w:pPr>
              <w:ind w:right="-1054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Interpreter required:    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  <w:r w:rsidRPr="00F04D1F">
              <w:rPr>
                <w:rFonts w:cs="Arial"/>
                <w:bCs/>
                <w:sz w:val="20"/>
              </w:rPr>
              <w:t xml:space="preserve"> Yes   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FORMCHECKBOX </w:instrText>
            </w:r>
            <w:r w:rsidR="00000000">
              <w:rPr>
                <w:rFonts w:cs="Arial"/>
                <w:bCs/>
                <w:sz w:val="20"/>
              </w:rPr>
            </w:r>
            <w:r w:rsidR="00000000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  <w:r w:rsidRPr="00F04D1F">
              <w:rPr>
                <w:rFonts w:cs="Arial"/>
                <w:bCs/>
                <w:sz w:val="20"/>
              </w:rPr>
              <w:t xml:space="preserve"> No</w:t>
            </w:r>
          </w:p>
        </w:tc>
      </w:tr>
      <w:bookmarkEnd w:id="14"/>
      <w:tr w:rsidR="002844F0" w:rsidRPr="00F04D1F" w14:paraId="57EF5340" w14:textId="77777777" w:rsidTr="00D90415">
        <w:trPr>
          <w:gridAfter w:val="1"/>
          <w:wAfter w:w="374" w:type="dxa"/>
          <w:cantSplit/>
          <w:trHeight w:val="320"/>
        </w:trPr>
        <w:tc>
          <w:tcPr>
            <w:tcW w:w="57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D5E2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Parent / Carer’s Name: </w:t>
            </w:r>
            <w:bookmarkStart w:id="15" w:name="Text18"/>
            <w:r w:rsidRPr="00F04D1F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</w:rPr>
            </w:r>
            <w:r w:rsidRPr="00F04D1F">
              <w:rPr>
                <w:rFonts w:cs="Arial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4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11F8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Relationship: </w:t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2844F0" w:rsidRPr="00F04D1F" w14:paraId="67956139" w14:textId="77777777" w:rsidTr="00D90415">
        <w:trPr>
          <w:gridAfter w:val="1"/>
          <w:wAfter w:w="374" w:type="dxa"/>
          <w:cantSplit/>
          <w:trHeight w:val="543"/>
        </w:trPr>
        <w:tc>
          <w:tcPr>
            <w:tcW w:w="5793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9758" w14:textId="77777777" w:rsidR="002844F0" w:rsidRPr="00F04D1F" w:rsidRDefault="002844F0">
            <w:pPr>
              <w:ind w:right="-1054"/>
              <w:rPr>
                <w:rFonts w:cs="Arial"/>
                <w:bCs/>
                <w:sz w:val="4"/>
                <w:szCs w:val="4"/>
              </w:rPr>
            </w:pPr>
          </w:p>
          <w:p w14:paraId="03B90A1A" w14:textId="16563445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Address: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17"/>
          </w:p>
          <w:p w14:paraId="6CC530A7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Postcode: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731F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Telephone: </w:t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eastAsiaTheme="minorHAnsi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2844F0" w:rsidRPr="00F04D1F" w14:paraId="24335383" w14:textId="77777777" w:rsidTr="00EB59C4">
        <w:trPr>
          <w:gridAfter w:val="1"/>
          <w:wAfter w:w="374" w:type="dxa"/>
          <w:cantSplit/>
          <w:trHeight w:val="430"/>
        </w:trPr>
        <w:tc>
          <w:tcPr>
            <w:tcW w:w="5793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B64D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4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85B6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Mobile:</w:t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tab/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024F8F36" w14:textId="77777777" w:rsidTr="00D90415">
        <w:trPr>
          <w:gridAfter w:val="1"/>
          <w:wAfter w:w="374" w:type="dxa"/>
          <w:cantSplit/>
          <w:trHeight w:val="317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8B80" w14:textId="77777777" w:rsidR="002844F0" w:rsidRPr="00F04D1F" w:rsidRDefault="002844F0">
            <w:pPr>
              <w:ind w:right="-1054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 xml:space="preserve">Email Address: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7E78D497" w14:textId="77777777" w:rsidTr="00D90415">
        <w:trPr>
          <w:gridAfter w:val="1"/>
          <w:wAfter w:w="374" w:type="dxa"/>
          <w:cantSplit/>
          <w:trHeight w:val="31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4135B8B3" w14:textId="77777777" w:rsidR="002844F0" w:rsidRPr="00F04D1F" w:rsidRDefault="002844F0">
            <w:pPr>
              <w:ind w:right="-90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t>Section 5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4FB79B4" w14:textId="77777777" w:rsidR="002844F0" w:rsidRPr="00F04D1F" w:rsidRDefault="002844F0">
            <w:pPr>
              <w:ind w:right="-90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>Please tick the boxes below to indicate other Professionals / Agencies involved, if known:</w:t>
            </w:r>
          </w:p>
        </w:tc>
      </w:tr>
      <w:tr w:rsidR="002844F0" w:rsidRPr="00F04D1F" w14:paraId="4390AE09" w14:textId="77777777" w:rsidTr="00D90415">
        <w:trPr>
          <w:cantSplit/>
          <w:trHeight w:val="31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809BC3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923B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Social Worker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ACE28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9D96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Nursery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D16127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F0F4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Educational Psychologist</w:t>
            </w:r>
          </w:p>
        </w:tc>
      </w:tr>
      <w:tr w:rsidR="002844F0" w:rsidRPr="00F04D1F" w14:paraId="7BF41B6C" w14:textId="77777777" w:rsidTr="00D90415">
        <w:trPr>
          <w:cantSplit/>
          <w:trHeight w:val="31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71709B" w14:textId="50877BD5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9BE9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Court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DF1CED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7D6C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Police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898375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F693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Educational Welfare Officer</w:t>
            </w:r>
          </w:p>
        </w:tc>
      </w:tr>
      <w:tr w:rsidR="002844F0" w:rsidRPr="00F04D1F" w14:paraId="3F17A88C" w14:textId="77777777" w:rsidTr="00D90415">
        <w:trPr>
          <w:cantSplit/>
          <w:trHeight w:val="31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CCFD03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42D0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Health Visitor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F726E3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C017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SENCo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24DBF2" w14:textId="77777777" w:rsidR="002844F0" w:rsidRPr="00F04D1F" w:rsidRDefault="002844F0">
            <w:pPr>
              <w:ind w:right="-90"/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7F20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Hospital/Community Doctor</w:t>
            </w:r>
          </w:p>
        </w:tc>
      </w:tr>
      <w:tr w:rsidR="002844F0" w:rsidRPr="00F04D1F" w14:paraId="2E7100D1" w14:textId="77777777" w:rsidTr="00D90415">
        <w:trPr>
          <w:cantSplit/>
          <w:trHeight w:val="31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A9C600" w14:textId="77777777" w:rsidR="002844F0" w:rsidRPr="00F04D1F" w:rsidRDefault="002844F0">
            <w:pPr>
              <w:ind w:right="-90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97E2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CAMHS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58A78B" w14:textId="77777777" w:rsidR="002844F0" w:rsidRPr="00F04D1F" w:rsidRDefault="002844F0">
            <w:pPr>
              <w:ind w:right="-90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75A9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Youth Offending Service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4E991B" w14:textId="77777777" w:rsidR="002844F0" w:rsidRPr="00F04D1F" w:rsidRDefault="002844F0">
            <w:pPr>
              <w:ind w:right="-90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69F0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Children With Disabilities Team</w:t>
            </w:r>
          </w:p>
        </w:tc>
      </w:tr>
      <w:tr w:rsidR="002844F0" w:rsidRPr="00F04D1F" w14:paraId="4EB833CC" w14:textId="77777777" w:rsidTr="00D90415">
        <w:trPr>
          <w:cantSplit/>
          <w:trHeight w:val="31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392998" w14:textId="77777777" w:rsidR="002844F0" w:rsidRPr="00F04D1F" w:rsidRDefault="002844F0">
            <w:pPr>
              <w:ind w:right="-90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73A0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Early Intervention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499EEF" w14:textId="77777777" w:rsidR="002844F0" w:rsidRPr="00F04D1F" w:rsidRDefault="002844F0">
            <w:pPr>
              <w:ind w:right="-90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208D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Child Development &amp; Play Advisor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E48017" w14:textId="77777777" w:rsidR="002844F0" w:rsidRPr="00F04D1F" w:rsidRDefault="002844F0">
            <w:pPr>
              <w:ind w:right="-90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1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12B50B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Other (specify)</w:t>
            </w:r>
          </w:p>
        </w:tc>
      </w:tr>
      <w:tr w:rsidR="002844F0" w:rsidRPr="00F04D1F" w14:paraId="0CF12C80" w14:textId="77777777" w:rsidTr="00D90415">
        <w:trPr>
          <w:gridAfter w:val="1"/>
          <w:wAfter w:w="374" w:type="dxa"/>
          <w:cantSplit/>
          <w:trHeight w:val="31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A7F9EC" w14:textId="77777777" w:rsidR="002844F0" w:rsidRPr="00F04D1F" w:rsidRDefault="002844F0">
            <w:pPr>
              <w:ind w:right="-90"/>
              <w:rPr>
                <w:rFonts w:cs="Arial"/>
                <w:bCs/>
                <w:sz w:val="18"/>
                <w:szCs w:val="18"/>
              </w:rPr>
            </w:pPr>
            <w:r w:rsidRPr="00F04D1F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Cs/>
                <w:sz w:val="18"/>
                <w:szCs w:val="18"/>
              </w:rPr>
            </w:r>
            <w:r w:rsidR="0000000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17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79EC" w14:textId="77777777" w:rsidR="002844F0" w:rsidRPr="00F04D1F" w:rsidRDefault="002844F0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Other (specify):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1F92A245" w14:textId="77777777" w:rsidTr="00D90415">
        <w:trPr>
          <w:gridAfter w:val="1"/>
          <w:wAfter w:w="374" w:type="dxa"/>
          <w:cantSplit/>
          <w:trHeight w:val="233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1B44F535" w14:textId="77777777" w:rsidR="002844F0" w:rsidRPr="00F04D1F" w:rsidRDefault="002844F0">
            <w:pPr>
              <w:ind w:right="-90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t>Section 6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F7FA967" w14:textId="77777777" w:rsidR="002844F0" w:rsidRPr="00F04D1F" w:rsidRDefault="002844F0">
            <w:pPr>
              <w:ind w:right="-90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>Known Diagnosed Medical Conditions:</w:t>
            </w:r>
            <w:r w:rsidRPr="00F04D1F">
              <w:rPr>
                <w:rFonts w:cs="Arial"/>
                <w:b/>
                <w:sz w:val="20"/>
              </w:rPr>
              <w:tab/>
            </w:r>
          </w:p>
        </w:tc>
      </w:tr>
      <w:tr w:rsidR="002844F0" w:rsidRPr="00F04D1F" w14:paraId="4311EF13" w14:textId="77777777" w:rsidTr="00DE6A7B">
        <w:trPr>
          <w:gridAfter w:val="1"/>
          <w:wAfter w:w="374" w:type="dxa"/>
          <w:cantSplit/>
          <w:trHeight w:val="1227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858A" w14:textId="3E3B2671" w:rsidR="006A5045" w:rsidRPr="00F04D1F" w:rsidRDefault="002844F0" w:rsidP="00DE6A7B">
            <w:pPr>
              <w:ind w:right="-90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65346C47" w14:textId="77777777" w:rsidTr="00D90415">
        <w:trPr>
          <w:gridAfter w:val="1"/>
          <w:wAfter w:w="374" w:type="dxa"/>
          <w:cantSplit/>
          <w:trHeight w:val="233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220D93FB" w14:textId="77777777" w:rsidR="002844F0" w:rsidRPr="00F04D1F" w:rsidRDefault="002844F0">
            <w:pPr>
              <w:ind w:right="-90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lastRenderedPageBreak/>
              <w:t>Section 7</w:t>
            </w:r>
          </w:p>
        </w:tc>
        <w:tc>
          <w:tcPr>
            <w:tcW w:w="933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DF2C31F" w14:textId="2121845F" w:rsidR="002844F0" w:rsidRPr="00F04D1F" w:rsidRDefault="002844F0">
            <w:pPr>
              <w:ind w:right="-90"/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 xml:space="preserve">Reason for referral and explanation of concerns including specific functional, sensory, motor difficulties, health, developmental milestones, mental health or social needs or any identified risks (Please attach relevant reports </w:t>
            </w:r>
            <w:proofErr w:type="gramStart"/>
            <w:r w:rsidRPr="00F04D1F">
              <w:rPr>
                <w:rFonts w:cs="Arial"/>
                <w:b/>
                <w:sz w:val="20"/>
              </w:rPr>
              <w:t>e</w:t>
            </w:r>
            <w:r w:rsidR="0087612E" w:rsidRPr="00F04D1F">
              <w:rPr>
                <w:rFonts w:cs="Arial"/>
                <w:b/>
                <w:sz w:val="20"/>
              </w:rPr>
              <w:t>g</w:t>
            </w:r>
            <w:proofErr w:type="gramEnd"/>
            <w:r w:rsidRPr="00F04D1F">
              <w:rPr>
                <w:rFonts w:cs="Arial"/>
                <w:b/>
                <w:sz w:val="20"/>
              </w:rPr>
              <w:t xml:space="preserve"> school), if known and any other interventions already tried:</w:t>
            </w:r>
          </w:p>
        </w:tc>
      </w:tr>
      <w:tr w:rsidR="002844F0" w:rsidRPr="00F04D1F" w14:paraId="21686005" w14:textId="77777777" w:rsidTr="00D90415">
        <w:trPr>
          <w:gridAfter w:val="1"/>
          <w:wAfter w:w="374" w:type="dxa"/>
          <w:cantSplit/>
          <w:trHeight w:val="23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72ACEEA" w14:textId="77777777" w:rsidR="002844F0" w:rsidRPr="00F04D1F" w:rsidRDefault="002844F0">
            <w:pPr>
              <w:ind w:right="-90"/>
              <w:rPr>
                <w:rFonts w:cs="Arial"/>
                <w:b/>
                <w:color w:val="FFFFFF"/>
                <w:sz w:val="20"/>
              </w:rPr>
            </w:pPr>
          </w:p>
        </w:tc>
        <w:tc>
          <w:tcPr>
            <w:tcW w:w="9334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A8CC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</w:p>
        </w:tc>
      </w:tr>
      <w:tr w:rsidR="002844F0" w:rsidRPr="00F04D1F" w14:paraId="4D45C3DE" w14:textId="77777777" w:rsidTr="00D90415">
        <w:trPr>
          <w:gridAfter w:val="1"/>
          <w:wAfter w:w="374" w:type="dxa"/>
          <w:cantSplit/>
          <w:trHeight w:val="2839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206" w14:textId="3821D186" w:rsidR="002844F0" w:rsidRPr="00F04D1F" w:rsidRDefault="00DE6A7B" w:rsidP="00DE6A7B">
            <w:pPr>
              <w:ind w:right="-9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bookmarkEnd w:id="19"/>
          </w:p>
        </w:tc>
      </w:tr>
      <w:tr w:rsidR="002844F0" w:rsidRPr="00F04D1F" w14:paraId="15548BA8" w14:textId="77777777" w:rsidTr="00D90415">
        <w:trPr>
          <w:gridAfter w:val="1"/>
          <w:wAfter w:w="374" w:type="dxa"/>
          <w:trHeight w:val="221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087806E0" w14:textId="77777777" w:rsidR="002844F0" w:rsidRPr="00F04D1F" w:rsidRDefault="002844F0">
            <w:pPr>
              <w:rPr>
                <w:rFonts w:cs="Arial"/>
                <w:b/>
                <w:sz w:val="20"/>
                <w:lang w:val="en-US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  <w:lang w:val="en-US"/>
              </w:rPr>
              <w:t>Section 7</w:t>
            </w:r>
          </w:p>
        </w:tc>
        <w:tc>
          <w:tcPr>
            <w:tcW w:w="933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FAC7013" w14:textId="6A58DC68" w:rsidR="002844F0" w:rsidRPr="00F04D1F" w:rsidRDefault="002844F0">
            <w:pPr>
              <w:rPr>
                <w:rFonts w:cs="Arial"/>
                <w:b/>
                <w:sz w:val="20"/>
                <w:lang w:val="en-US"/>
              </w:rPr>
            </w:pPr>
            <w:r w:rsidRPr="00F04D1F">
              <w:rPr>
                <w:rFonts w:cs="Arial"/>
                <w:b/>
                <w:sz w:val="20"/>
              </w:rPr>
              <w:t>Medical Information (</w:t>
            </w:r>
            <w:proofErr w:type="gramStart"/>
            <w:r w:rsidRPr="00F04D1F">
              <w:rPr>
                <w:rFonts w:cs="Arial"/>
                <w:b/>
                <w:sz w:val="20"/>
              </w:rPr>
              <w:t>i</w:t>
            </w:r>
            <w:r w:rsidR="0087612E" w:rsidRPr="00F04D1F">
              <w:rPr>
                <w:rFonts w:cs="Arial"/>
                <w:b/>
                <w:sz w:val="20"/>
              </w:rPr>
              <w:t>e</w:t>
            </w:r>
            <w:proofErr w:type="gramEnd"/>
            <w:r w:rsidRPr="00F04D1F">
              <w:rPr>
                <w:rFonts w:cs="Arial"/>
                <w:b/>
                <w:sz w:val="20"/>
              </w:rPr>
              <w:t xml:space="preserve"> birth history, current health issues, medication, admission/discharge details, allergies, feeding related coughing, choking, vomiting, chest infection), if known. Attach relevant medical / other reports:</w:t>
            </w:r>
          </w:p>
        </w:tc>
      </w:tr>
      <w:tr w:rsidR="002844F0" w:rsidRPr="00F04D1F" w14:paraId="6F9B11E9" w14:textId="77777777" w:rsidTr="00D90415">
        <w:trPr>
          <w:gridAfter w:val="1"/>
          <w:wAfter w:w="374" w:type="dxa"/>
          <w:trHeight w:val="243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5" w:color="auto" w:fill="auto"/>
          </w:tcPr>
          <w:p w14:paraId="677E5E28" w14:textId="77777777" w:rsidR="002844F0" w:rsidRPr="00F04D1F" w:rsidRDefault="002844F0">
            <w:pPr>
              <w:jc w:val="both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9334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1239" w14:textId="77777777" w:rsidR="002844F0" w:rsidRPr="00F04D1F" w:rsidRDefault="002844F0">
            <w:pPr>
              <w:rPr>
                <w:rFonts w:cs="Arial"/>
                <w:b/>
                <w:sz w:val="20"/>
                <w:lang w:val="en-US"/>
              </w:rPr>
            </w:pPr>
          </w:p>
        </w:tc>
      </w:tr>
      <w:tr w:rsidR="002844F0" w:rsidRPr="00F04D1F" w14:paraId="6BD9081F" w14:textId="77777777" w:rsidTr="00D90415">
        <w:trPr>
          <w:gridAfter w:val="1"/>
          <w:wAfter w:w="374" w:type="dxa"/>
          <w:trHeight w:val="1827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A4C9A8" w14:textId="29442461" w:rsidR="002844F0" w:rsidRPr="00F04D1F" w:rsidRDefault="00DE6A7B" w:rsidP="00DE6A7B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bookmarkEnd w:id="20"/>
          </w:p>
        </w:tc>
      </w:tr>
      <w:tr w:rsidR="002844F0" w:rsidRPr="00F04D1F" w14:paraId="6DA2D36E" w14:textId="77777777" w:rsidTr="00D90415">
        <w:trPr>
          <w:gridAfter w:val="1"/>
          <w:wAfter w:w="374" w:type="dxa"/>
          <w:trHeight w:val="334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198227" w14:textId="71A6EA21" w:rsidR="002844F0" w:rsidRPr="00F04D1F" w:rsidRDefault="002844F0">
            <w:pPr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sz w:val="20"/>
              </w:rPr>
              <w:t>Complete where relevant (</w:t>
            </w:r>
            <w:proofErr w:type="gramStart"/>
            <w:r w:rsidRPr="00F04D1F">
              <w:rPr>
                <w:rFonts w:cs="Arial"/>
                <w:b/>
                <w:bCs/>
                <w:sz w:val="20"/>
              </w:rPr>
              <w:t>e</w:t>
            </w:r>
            <w:r w:rsidR="0087612E" w:rsidRPr="00F04D1F">
              <w:rPr>
                <w:rFonts w:cs="Arial"/>
                <w:b/>
                <w:bCs/>
                <w:sz w:val="20"/>
              </w:rPr>
              <w:t>g</w:t>
            </w:r>
            <w:proofErr w:type="gramEnd"/>
            <w:r w:rsidRPr="00F04D1F">
              <w:rPr>
                <w:rFonts w:cs="Arial"/>
                <w:b/>
                <w:bCs/>
                <w:sz w:val="20"/>
              </w:rPr>
              <w:t xml:space="preserve"> eating disorders or food refusal/aversion):</w:t>
            </w:r>
          </w:p>
        </w:tc>
      </w:tr>
      <w:tr w:rsidR="002844F0" w:rsidRPr="00F04D1F" w14:paraId="0C090F92" w14:textId="77777777" w:rsidTr="00DE6A7B">
        <w:trPr>
          <w:gridAfter w:val="1"/>
          <w:wAfter w:w="374" w:type="dxa"/>
          <w:trHeight w:val="31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04D2" w14:textId="2883A6FD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Heigh</w:t>
            </w:r>
            <w:r w:rsidR="0087612E" w:rsidRPr="00F04D1F">
              <w:rPr>
                <w:rFonts w:cs="Arial"/>
                <w:bCs/>
                <w:sz w:val="20"/>
              </w:rPr>
              <w:t>t</w:t>
            </w:r>
            <w:r w:rsidRPr="00F04D1F">
              <w:rPr>
                <w:rFonts w:cs="Arial"/>
                <w:bCs/>
                <w:sz w:val="20"/>
              </w:rPr>
              <w:t>: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B619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8D56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Weight: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F52F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D6DB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BP:</w:t>
            </w:r>
          </w:p>
        </w:tc>
        <w:tc>
          <w:tcPr>
            <w:tcW w:w="1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4DAE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AF94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t>Pulse: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906A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0B2C7A10" w14:textId="77777777" w:rsidTr="00D90415">
        <w:trPr>
          <w:gridAfter w:val="1"/>
          <w:wAfter w:w="374" w:type="dxa"/>
          <w:trHeight w:val="270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52A71E71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t>Section 8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047BD0C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>Developmental History and Milestones:</w:t>
            </w:r>
          </w:p>
        </w:tc>
      </w:tr>
      <w:tr w:rsidR="002844F0" w:rsidRPr="00F04D1F" w14:paraId="679E89C2" w14:textId="77777777" w:rsidTr="00D90415">
        <w:trPr>
          <w:gridAfter w:val="1"/>
          <w:wAfter w:w="374" w:type="dxa"/>
          <w:trHeight w:val="312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5F4D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Age of smiling: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DC3F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D79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Age of sitting:</w:t>
            </w:r>
          </w:p>
        </w:tc>
        <w:tc>
          <w:tcPr>
            <w:tcW w:w="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039B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1112" w14:textId="6D2C8E7E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Date of </w:t>
            </w:r>
            <w:r w:rsidR="0087612E" w:rsidRPr="00F04D1F">
              <w:rPr>
                <w:rFonts w:cs="Arial"/>
                <w:sz w:val="20"/>
              </w:rPr>
              <w:t>h</w:t>
            </w:r>
            <w:r w:rsidRPr="00F04D1F">
              <w:rPr>
                <w:rFonts w:cs="Arial"/>
                <w:sz w:val="20"/>
              </w:rPr>
              <w:t xml:space="preserve">earing </w:t>
            </w:r>
            <w:r w:rsidR="0087612E" w:rsidRPr="00F04D1F">
              <w:rPr>
                <w:rFonts w:cs="Arial"/>
                <w:sz w:val="20"/>
              </w:rPr>
              <w:t>t</w:t>
            </w:r>
            <w:r w:rsidRPr="00F04D1F">
              <w:rPr>
                <w:rFonts w:cs="Arial"/>
                <w:sz w:val="20"/>
              </w:rPr>
              <w:t>est: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CF7B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30B100CA" w14:textId="77777777" w:rsidTr="00D90415">
        <w:trPr>
          <w:gridAfter w:val="1"/>
          <w:wAfter w:w="374" w:type="dxa"/>
          <w:trHeight w:val="312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BCC8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Age of walking: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0E4F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DBBE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Age of first words:</w:t>
            </w:r>
          </w:p>
        </w:tc>
        <w:tc>
          <w:tcPr>
            <w:tcW w:w="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E935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6048" w14:textId="3F8BCF30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Date of </w:t>
            </w:r>
            <w:r w:rsidR="0087612E" w:rsidRPr="00F04D1F">
              <w:rPr>
                <w:rFonts w:cs="Arial"/>
                <w:sz w:val="20"/>
              </w:rPr>
              <w:t>e</w:t>
            </w:r>
            <w:r w:rsidRPr="00F04D1F">
              <w:rPr>
                <w:rFonts w:cs="Arial"/>
                <w:sz w:val="20"/>
              </w:rPr>
              <w:t xml:space="preserve">ye </w:t>
            </w:r>
            <w:r w:rsidR="0087612E" w:rsidRPr="00F04D1F">
              <w:rPr>
                <w:rFonts w:cs="Arial"/>
                <w:sz w:val="20"/>
              </w:rPr>
              <w:t>t</w:t>
            </w:r>
            <w:r w:rsidRPr="00F04D1F">
              <w:rPr>
                <w:rFonts w:cs="Arial"/>
                <w:sz w:val="20"/>
              </w:rPr>
              <w:t>est: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95AD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3175C816" w14:textId="77777777" w:rsidTr="00D90415">
        <w:trPr>
          <w:gridAfter w:val="1"/>
          <w:wAfter w:w="374" w:type="dxa"/>
          <w:trHeight w:val="312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114A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Communication: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F76F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35F8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Behaviour:</w:t>
            </w:r>
          </w:p>
        </w:tc>
        <w:tc>
          <w:tcPr>
            <w:tcW w:w="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1A01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409A" w14:textId="78F8D732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Social </w:t>
            </w:r>
            <w:r w:rsidR="0087612E" w:rsidRPr="00F04D1F">
              <w:rPr>
                <w:rFonts w:cs="Arial"/>
                <w:sz w:val="20"/>
              </w:rPr>
              <w:t>s</w:t>
            </w:r>
            <w:r w:rsidRPr="00F04D1F">
              <w:rPr>
                <w:rFonts w:cs="Arial"/>
                <w:sz w:val="20"/>
              </w:rPr>
              <w:t>kills: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1C2D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35999F3D" w14:textId="77777777" w:rsidTr="00D90415">
        <w:trPr>
          <w:gridAfter w:val="1"/>
          <w:wAfter w:w="374" w:type="dxa"/>
          <w:trHeight w:val="312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B063" w14:textId="142C21A0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Eating </w:t>
            </w:r>
            <w:r w:rsidR="0087612E" w:rsidRPr="00F04D1F">
              <w:rPr>
                <w:rFonts w:cs="Arial"/>
                <w:sz w:val="20"/>
              </w:rPr>
              <w:t>d</w:t>
            </w:r>
            <w:r w:rsidRPr="00F04D1F">
              <w:rPr>
                <w:rFonts w:cs="Arial"/>
                <w:sz w:val="20"/>
              </w:rPr>
              <w:t>ifficulties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88E0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1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DB14" w14:textId="770FFA9C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 xml:space="preserve">Sensory </w:t>
            </w:r>
            <w:r w:rsidR="0087612E" w:rsidRPr="00F04D1F">
              <w:rPr>
                <w:rFonts w:cs="Arial"/>
                <w:sz w:val="20"/>
              </w:rPr>
              <w:t>b</w:t>
            </w:r>
            <w:r w:rsidRPr="00F04D1F">
              <w:rPr>
                <w:rFonts w:cs="Arial"/>
                <w:sz w:val="20"/>
              </w:rPr>
              <w:t>ehaviours</w:t>
            </w:r>
          </w:p>
        </w:tc>
        <w:tc>
          <w:tcPr>
            <w:tcW w:w="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8912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6CA6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Other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18D6" w14:textId="77777777" w:rsidR="002844F0" w:rsidRPr="00F04D1F" w:rsidRDefault="002844F0">
            <w:pPr>
              <w:rPr>
                <w:rFonts w:cs="Arial"/>
                <w:bCs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2DBD9D10" w14:textId="77777777" w:rsidTr="00D90415">
        <w:trPr>
          <w:gridAfter w:val="1"/>
          <w:wAfter w:w="374" w:type="dxa"/>
          <w:trHeight w:val="1744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CFFB" w14:textId="1F945345" w:rsidR="002844F0" w:rsidRPr="00F04D1F" w:rsidRDefault="002844F0" w:rsidP="00DE6A7B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sz w:val="20"/>
              </w:rPr>
              <w:t>Comments (including other milestones):</w:t>
            </w:r>
            <w:r w:rsidRPr="00F04D1F">
              <w:rPr>
                <w:rFonts w:cs="Arial"/>
                <w:bCs/>
                <w:sz w:val="20"/>
              </w:rPr>
              <w:t xml:space="preserve"> </w:t>
            </w: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18160AA4" w14:textId="77777777" w:rsidTr="00D90415">
        <w:trPr>
          <w:gridAfter w:val="1"/>
          <w:wAfter w:w="374" w:type="dxa"/>
          <w:trHeight w:val="233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5E3F3039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t>Section 9</w:t>
            </w:r>
          </w:p>
        </w:tc>
        <w:tc>
          <w:tcPr>
            <w:tcW w:w="933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29EA80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>Parent’s/Carer’s concerns and expectations / History of difficulties (date of onset, are the symptoms stable or worsening, what was tried/what has worked so far) / Impact of the difficulties on the young person and family:</w:t>
            </w:r>
          </w:p>
        </w:tc>
      </w:tr>
      <w:tr w:rsidR="002844F0" w:rsidRPr="00F04D1F" w14:paraId="2D95A81D" w14:textId="77777777" w:rsidTr="00D90415">
        <w:trPr>
          <w:gridAfter w:val="1"/>
          <w:wAfter w:w="374" w:type="dxa"/>
          <w:trHeight w:val="233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0A2FCC3" w14:textId="77777777" w:rsidR="002844F0" w:rsidRPr="00F04D1F" w:rsidRDefault="002844F0">
            <w:pPr>
              <w:rPr>
                <w:rFonts w:cs="Arial"/>
                <w:b/>
                <w:color w:val="FFFFFF"/>
                <w:sz w:val="20"/>
              </w:rPr>
            </w:pPr>
          </w:p>
        </w:tc>
        <w:tc>
          <w:tcPr>
            <w:tcW w:w="9334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DBF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</w:p>
        </w:tc>
      </w:tr>
      <w:tr w:rsidR="002844F0" w:rsidRPr="00F04D1F" w14:paraId="67AE933C" w14:textId="77777777" w:rsidTr="00DE6A7B">
        <w:trPr>
          <w:gridAfter w:val="1"/>
          <w:wAfter w:w="374" w:type="dxa"/>
          <w:trHeight w:val="2540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BB5D" w14:textId="37A757D3" w:rsidR="002844F0" w:rsidRPr="00F04D1F" w:rsidRDefault="002844F0" w:rsidP="00DE6A7B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1AF3818C" w14:textId="77777777" w:rsidTr="00D90415">
        <w:trPr>
          <w:gridAfter w:val="1"/>
          <w:wAfter w:w="374" w:type="dxa"/>
          <w:trHeight w:val="233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2F534455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lastRenderedPageBreak/>
              <w:t>Section</w:t>
            </w:r>
            <w:r w:rsidRPr="00F04D1F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04D1F">
              <w:rPr>
                <w:rFonts w:cs="Arial"/>
                <w:b/>
                <w:color w:val="FFFFFF" w:themeColor="background1"/>
                <w:sz w:val="20"/>
              </w:rPr>
              <w:t>10</w:t>
            </w:r>
          </w:p>
        </w:tc>
        <w:tc>
          <w:tcPr>
            <w:tcW w:w="933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8713B0F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>Family History (including family composition, support network, others with illness or disability in the family, family history of mental health / substance misuse) and if other siblings are known to child health services:</w:t>
            </w:r>
          </w:p>
        </w:tc>
      </w:tr>
      <w:tr w:rsidR="002844F0" w:rsidRPr="00F04D1F" w14:paraId="439282CC" w14:textId="77777777" w:rsidTr="00D90415">
        <w:trPr>
          <w:gridAfter w:val="1"/>
          <w:wAfter w:w="374" w:type="dxa"/>
          <w:trHeight w:val="23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5" w:color="auto" w:fill="auto"/>
          </w:tcPr>
          <w:p w14:paraId="0ABD9C33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</w:p>
        </w:tc>
        <w:tc>
          <w:tcPr>
            <w:tcW w:w="9334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F6D1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</w:p>
        </w:tc>
      </w:tr>
      <w:tr w:rsidR="002844F0" w:rsidRPr="00F04D1F" w14:paraId="58D54D7E" w14:textId="77777777" w:rsidTr="00DE6A7B">
        <w:trPr>
          <w:gridAfter w:val="1"/>
          <w:wAfter w:w="374" w:type="dxa"/>
          <w:trHeight w:val="2011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4A3" w14:textId="29E10F5F" w:rsidR="002844F0" w:rsidRPr="00F04D1F" w:rsidRDefault="002844F0" w:rsidP="00DE6A7B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21103E2D" w14:textId="77777777" w:rsidTr="00D90415">
        <w:trPr>
          <w:gridAfter w:val="1"/>
          <w:wAfter w:w="374" w:type="dxa"/>
          <w:trHeight w:val="233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0A0AB12B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t>Section</w:t>
            </w:r>
            <w:r w:rsidRPr="00F04D1F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F04D1F">
              <w:rPr>
                <w:rFonts w:cs="Arial"/>
                <w:b/>
                <w:color w:val="FFFFFF" w:themeColor="background1"/>
                <w:sz w:val="20"/>
              </w:rPr>
              <w:t>11</w:t>
            </w:r>
          </w:p>
        </w:tc>
        <w:tc>
          <w:tcPr>
            <w:tcW w:w="933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73B82A8" w14:textId="77777777" w:rsidR="002844F0" w:rsidRPr="00F04D1F" w:rsidRDefault="002844F0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>Social History (including any child protection concerns) / Background Information (family difficulties, bereavement, parental illness or separation, change of home or school):</w:t>
            </w:r>
          </w:p>
        </w:tc>
      </w:tr>
      <w:tr w:rsidR="002844F0" w:rsidRPr="00F04D1F" w14:paraId="233E70A8" w14:textId="77777777" w:rsidTr="00D90415">
        <w:trPr>
          <w:gridAfter w:val="1"/>
          <w:wAfter w:w="374" w:type="dxa"/>
          <w:trHeight w:val="232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5" w:color="auto" w:fill="auto"/>
          </w:tcPr>
          <w:p w14:paraId="072E0158" w14:textId="77777777" w:rsidR="002844F0" w:rsidRPr="00F04D1F" w:rsidRDefault="002844F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9334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3AE7" w14:textId="77777777" w:rsidR="002844F0" w:rsidRPr="00F04D1F" w:rsidRDefault="002844F0">
            <w:pPr>
              <w:rPr>
                <w:rFonts w:cs="Arial"/>
                <w:sz w:val="20"/>
              </w:rPr>
            </w:pPr>
          </w:p>
        </w:tc>
      </w:tr>
      <w:tr w:rsidR="002844F0" w:rsidRPr="00F04D1F" w14:paraId="475D5F48" w14:textId="77777777" w:rsidTr="00DE6A7B">
        <w:trPr>
          <w:gridAfter w:val="1"/>
          <w:wAfter w:w="374" w:type="dxa"/>
          <w:trHeight w:val="2023"/>
        </w:trPr>
        <w:tc>
          <w:tcPr>
            <w:tcW w:w="10588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1256" w14:textId="3A17818F" w:rsidR="002844F0" w:rsidRPr="00F04D1F" w:rsidRDefault="002844F0" w:rsidP="00DE6A7B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32AD0C49" w14:textId="77777777" w:rsidTr="00D90415">
        <w:trPr>
          <w:gridAfter w:val="1"/>
          <w:wAfter w:w="374" w:type="dxa"/>
          <w:trHeight w:val="270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641D38AD" w14:textId="77777777" w:rsidR="002844F0" w:rsidRPr="00F04D1F" w:rsidRDefault="002844F0">
            <w:pPr>
              <w:tabs>
                <w:tab w:val="left" w:pos="997"/>
              </w:tabs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color w:val="FFFFFF" w:themeColor="background1"/>
                <w:sz w:val="20"/>
              </w:rPr>
              <w:t>Section 12</w:t>
            </w:r>
          </w:p>
        </w:tc>
        <w:tc>
          <w:tcPr>
            <w:tcW w:w="9334" w:type="dxa"/>
            <w:gridSpan w:val="2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01437C9" w14:textId="77777777" w:rsidR="002844F0" w:rsidRPr="00F04D1F" w:rsidRDefault="002844F0">
            <w:pPr>
              <w:rPr>
                <w:rFonts w:cs="Arial"/>
                <w:b/>
                <w:sz w:val="20"/>
              </w:rPr>
            </w:pPr>
            <w:r w:rsidRPr="00F04D1F">
              <w:rPr>
                <w:rFonts w:cs="Arial"/>
                <w:b/>
                <w:sz w:val="20"/>
              </w:rPr>
              <w:t>Other relevant information (including mental health concerns):</w:t>
            </w:r>
          </w:p>
        </w:tc>
      </w:tr>
      <w:tr w:rsidR="002844F0" w:rsidRPr="00F04D1F" w14:paraId="163651AF" w14:textId="77777777" w:rsidTr="00DE6A7B">
        <w:trPr>
          <w:gridAfter w:val="1"/>
          <w:wAfter w:w="374" w:type="dxa"/>
          <w:trHeight w:val="1804"/>
        </w:trPr>
        <w:tc>
          <w:tcPr>
            <w:tcW w:w="10588" w:type="dxa"/>
            <w:gridSpan w:val="2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FEBC" w14:textId="32D220D1" w:rsidR="002844F0" w:rsidRPr="00F04D1F" w:rsidRDefault="002844F0" w:rsidP="00DE6A7B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Cs/>
                <w:sz w:val="20"/>
              </w:rPr>
              <w:instrText xml:space="preserve"> FORMTEXT </w:instrText>
            </w:r>
            <w:r w:rsidRPr="00F04D1F">
              <w:rPr>
                <w:rFonts w:cs="Arial"/>
                <w:bCs/>
                <w:sz w:val="20"/>
              </w:rPr>
            </w:r>
            <w:r w:rsidRPr="00F04D1F">
              <w:rPr>
                <w:rFonts w:cs="Arial"/>
                <w:bCs/>
                <w:sz w:val="20"/>
              </w:rPr>
              <w:fldChar w:fldCharType="separate"/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noProof/>
                <w:sz w:val="20"/>
              </w:rPr>
              <w:t> </w:t>
            </w:r>
            <w:r w:rsidRPr="00F04D1F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2844F0" w:rsidRPr="00F04D1F" w14:paraId="09A03F4B" w14:textId="77777777" w:rsidTr="00D90415">
        <w:trPr>
          <w:gridAfter w:val="1"/>
          <w:wAfter w:w="374" w:type="dxa"/>
          <w:trHeight w:val="285"/>
        </w:trPr>
        <w:tc>
          <w:tcPr>
            <w:tcW w:w="1254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75A"/>
            <w:vAlign w:val="center"/>
            <w:hideMark/>
          </w:tcPr>
          <w:p w14:paraId="3CE862D1" w14:textId="77777777" w:rsidR="002844F0" w:rsidRPr="00F04D1F" w:rsidRDefault="002844F0">
            <w:pPr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color w:val="FFFFFF" w:themeColor="background1"/>
                <w:sz w:val="20"/>
              </w:rPr>
              <w:t>Section 13</w:t>
            </w:r>
          </w:p>
        </w:tc>
        <w:tc>
          <w:tcPr>
            <w:tcW w:w="9334" w:type="dxa"/>
            <w:gridSpan w:val="2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23C744" w14:textId="77777777" w:rsidR="002844F0" w:rsidRPr="00F04D1F" w:rsidRDefault="002844F0">
            <w:pPr>
              <w:rPr>
                <w:rFonts w:cs="Arial"/>
                <w:b/>
                <w:bCs/>
                <w:sz w:val="20"/>
              </w:rPr>
            </w:pPr>
            <w:r w:rsidRPr="00F04D1F">
              <w:rPr>
                <w:rFonts w:cs="Arial"/>
                <w:b/>
                <w:bCs/>
                <w:sz w:val="20"/>
              </w:rPr>
              <w:t xml:space="preserve">Information Sharing </w:t>
            </w:r>
            <w:proofErr w:type="gramStart"/>
            <w:r w:rsidRPr="00F04D1F">
              <w:rPr>
                <w:rFonts w:cs="Arial"/>
                <w:b/>
                <w:bCs/>
                <w:sz w:val="20"/>
              </w:rPr>
              <w:t>And</w:t>
            </w:r>
            <w:proofErr w:type="gramEnd"/>
            <w:r w:rsidRPr="00F04D1F">
              <w:rPr>
                <w:rFonts w:cs="Arial"/>
                <w:b/>
                <w:bCs/>
                <w:sz w:val="20"/>
              </w:rPr>
              <w:t xml:space="preserve"> Consent:</w:t>
            </w:r>
          </w:p>
        </w:tc>
      </w:tr>
      <w:tr w:rsidR="002844F0" w:rsidRPr="00F04D1F" w14:paraId="27E74AF2" w14:textId="77777777" w:rsidTr="00DE6A7B">
        <w:trPr>
          <w:gridAfter w:val="1"/>
          <w:wAfter w:w="374" w:type="dxa"/>
          <w:cantSplit/>
          <w:trHeight w:val="5853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D93" w14:textId="77777777" w:rsidR="002844F0" w:rsidRPr="00F04D1F" w:rsidRDefault="002844F0">
            <w:pPr>
              <w:jc w:val="both"/>
              <w:rPr>
                <w:rFonts w:cs="Arial"/>
                <w:sz w:val="12"/>
                <w:szCs w:val="12"/>
              </w:rPr>
            </w:pPr>
          </w:p>
          <w:p w14:paraId="5DE37C7B" w14:textId="5E7AFB50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F04D1F">
              <w:rPr>
                <w:rFonts w:cs="Arial"/>
                <w:sz w:val="20"/>
              </w:rPr>
              <w:t>Information about your child may be shared with other teams and agencies (</w:t>
            </w:r>
            <w:proofErr w:type="gramStart"/>
            <w:r w:rsidRPr="00F04D1F">
              <w:rPr>
                <w:rFonts w:cs="Arial"/>
                <w:sz w:val="20"/>
              </w:rPr>
              <w:t>eg</w:t>
            </w:r>
            <w:proofErr w:type="gramEnd"/>
            <w:r w:rsidRPr="00F04D1F">
              <w:rPr>
                <w:rFonts w:cs="Arial"/>
                <w:sz w:val="20"/>
              </w:rPr>
              <w:t xml:space="preserve"> Education services, Children’s Centres and social care) in order to </w:t>
            </w:r>
            <w:r w:rsidR="0087612E" w:rsidRPr="00F04D1F">
              <w:rPr>
                <w:rFonts w:cs="Arial"/>
                <w:sz w:val="20"/>
              </w:rPr>
              <w:t>identify the</w:t>
            </w:r>
            <w:r w:rsidRPr="00F04D1F">
              <w:rPr>
                <w:rFonts w:cs="Arial"/>
                <w:sz w:val="20"/>
              </w:rPr>
              <w:t xml:space="preserve"> most appropriate support for your child.</w:t>
            </w:r>
          </w:p>
          <w:p w14:paraId="7B2B7317" w14:textId="77777777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lang w:eastAsia="en-GB"/>
              </w:rPr>
            </w:pPr>
          </w:p>
          <w:p w14:paraId="4CEB3596" w14:textId="77777777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lang w:eastAsia="en-GB"/>
              </w:rPr>
            </w:pPr>
            <w:r w:rsidRPr="00F04D1F">
              <w:rPr>
                <w:rFonts w:cs="Arial"/>
                <w:sz w:val="20"/>
                <w:lang w:eastAsia="en-GB"/>
              </w:rPr>
              <w:t>Has the referral been discussed with the parent or carer?</w:t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bCs/>
                <w:sz w:val="18"/>
                <w:szCs w:val="18"/>
              </w:rPr>
            </w:r>
            <w:r w:rsidR="00000000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04D1F">
              <w:rPr>
                <w:rFonts w:cs="Arial"/>
                <w:b/>
                <w:bCs/>
                <w:sz w:val="20"/>
                <w:lang w:eastAsia="en-GB"/>
              </w:rPr>
              <w:t xml:space="preserve">Yes    </w:t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bCs/>
                <w:sz w:val="18"/>
                <w:szCs w:val="18"/>
              </w:rPr>
            </w:r>
            <w:r w:rsidR="00000000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/>
                <w:bCs/>
                <w:sz w:val="20"/>
                <w:lang w:eastAsia="en-GB"/>
              </w:rPr>
              <w:t xml:space="preserve"> No</w:t>
            </w:r>
          </w:p>
          <w:p w14:paraId="76739B9F" w14:textId="77777777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lang w:eastAsia="en-GB"/>
              </w:rPr>
            </w:pPr>
          </w:p>
          <w:p w14:paraId="4C2624B0" w14:textId="77777777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lang w:eastAsia="en-GB"/>
              </w:rPr>
            </w:pPr>
            <w:r w:rsidRPr="00F04D1F">
              <w:rPr>
                <w:rFonts w:cs="Arial"/>
                <w:sz w:val="20"/>
                <w:lang w:eastAsia="en-GB"/>
              </w:rPr>
              <w:t xml:space="preserve">Has the referral been discussed with the child or young person? </w:t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bCs/>
                <w:sz w:val="18"/>
                <w:szCs w:val="18"/>
              </w:rPr>
            </w:r>
            <w:r w:rsidR="00000000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04D1F">
              <w:rPr>
                <w:rFonts w:cs="Arial"/>
                <w:b/>
                <w:bCs/>
                <w:sz w:val="20"/>
                <w:lang w:eastAsia="en-GB"/>
              </w:rPr>
              <w:t xml:space="preserve">Yes    </w:t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bCs/>
                <w:sz w:val="18"/>
                <w:szCs w:val="18"/>
              </w:rPr>
            </w:r>
            <w:r w:rsidR="00000000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/>
                <w:bCs/>
                <w:sz w:val="20"/>
                <w:lang w:eastAsia="en-GB"/>
              </w:rPr>
              <w:t xml:space="preserve"> No</w:t>
            </w:r>
          </w:p>
          <w:p w14:paraId="6E5A4C93" w14:textId="77777777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lang w:eastAsia="en-GB"/>
              </w:rPr>
            </w:pPr>
          </w:p>
          <w:p w14:paraId="19389F09" w14:textId="77777777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 w:val="20"/>
                <w:lang w:eastAsia="en-GB"/>
              </w:rPr>
            </w:pPr>
            <w:r w:rsidRPr="00F04D1F">
              <w:rPr>
                <w:rFonts w:cs="Arial"/>
                <w:sz w:val="20"/>
                <w:lang w:eastAsia="en-GB"/>
              </w:rPr>
              <w:t>Is there parental consent for enquiry/onward referral to other agencies?</w:t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sz w:val="20"/>
                <w:lang w:eastAsia="en-GB"/>
              </w:rPr>
              <w:tab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bCs/>
                <w:sz w:val="18"/>
                <w:szCs w:val="18"/>
              </w:rPr>
            </w:r>
            <w:r w:rsidR="00000000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04D1F">
              <w:rPr>
                <w:rFonts w:cs="Arial"/>
                <w:b/>
                <w:bCs/>
                <w:sz w:val="20"/>
                <w:lang w:eastAsia="en-GB"/>
              </w:rPr>
              <w:t xml:space="preserve">Yes    </w:t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bCs/>
                <w:sz w:val="18"/>
                <w:szCs w:val="18"/>
              </w:rPr>
            </w:r>
            <w:r w:rsidR="00000000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F04D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F04D1F">
              <w:rPr>
                <w:rFonts w:cs="Arial"/>
                <w:b/>
                <w:bCs/>
                <w:sz w:val="20"/>
                <w:lang w:eastAsia="en-GB"/>
              </w:rPr>
              <w:t xml:space="preserve"> No</w:t>
            </w:r>
          </w:p>
          <w:p w14:paraId="2C39EB05" w14:textId="77777777" w:rsidR="002844F0" w:rsidRPr="00F04D1F" w:rsidRDefault="002844F0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 w:val="20"/>
                <w:lang w:eastAsia="en-GB"/>
              </w:rPr>
            </w:pPr>
            <w:r w:rsidRPr="00F04D1F">
              <w:rPr>
                <w:rFonts w:cs="Arial"/>
                <w:b/>
                <w:bCs/>
                <w:sz w:val="20"/>
                <w:lang w:eastAsia="en-GB"/>
              </w:rPr>
              <w:br/>
            </w:r>
          </w:p>
          <w:p w14:paraId="44F9F4FC" w14:textId="77777777" w:rsidR="002844F0" w:rsidRPr="00F04D1F" w:rsidRDefault="002844F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lang w:eastAsia="en-GB"/>
              </w:rPr>
            </w:pPr>
            <w:r w:rsidRPr="00F04D1F">
              <w:rPr>
                <w:rFonts w:cs="Arial"/>
                <w:b/>
                <w:bCs/>
                <w:sz w:val="20"/>
                <w:lang w:eastAsia="en-GB"/>
              </w:rPr>
              <w:t xml:space="preserve">Comments (if any): </w:t>
            </w:r>
            <w:r w:rsidRPr="00F04D1F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b/>
                <w:sz w:val="20"/>
              </w:rPr>
              <w:instrText xml:space="preserve"> FORMTEXT </w:instrText>
            </w:r>
            <w:r w:rsidRPr="00F04D1F">
              <w:rPr>
                <w:rFonts w:cs="Arial"/>
                <w:b/>
                <w:sz w:val="20"/>
              </w:rPr>
            </w:r>
            <w:r w:rsidRPr="00F04D1F">
              <w:rPr>
                <w:rFonts w:cs="Arial"/>
                <w:b/>
                <w:sz w:val="20"/>
              </w:rPr>
              <w:fldChar w:fldCharType="separate"/>
            </w:r>
            <w:r w:rsidRPr="00F04D1F">
              <w:rPr>
                <w:rFonts w:cs="Arial"/>
                <w:b/>
                <w:noProof/>
                <w:sz w:val="20"/>
              </w:rPr>
              <w:t> </w:t>
            </w:r>
            <w:r w:rsidRPr="00F04D1F">
              <w:rPr>
                <w:rFonts w:cs="Arial"/>
                <w:b/>
                <w:noProof/>
                <w:sz w:val="20"/>
              </w:rPr>
              <w:t> </w:t>
            </w:r>
            <w:r w:rsidRPr="00F04D1F">
              <w:rPr>
                <w:rFonts w:cs="Arial"/>
                <w:b/>
                <w:noProof/>
                <w:sz w:val="20"/>
              </w:rPr>
              <w:t> </w:t>
            </w:r>
            <w:r w:rsidRPr="00F04D1F">
              <w:rPr>
                <w:rFonts w:cs="Arial"/>
                <w:b/>
                <w:noProof/>
                <w:sz w:val="20"/>
              </w:rPr>
              <w:t> </w:t>
            </w:r>
            <w:r w:rsidRPr="00F04D1F">
              <w:rPr>
                <w:rFonts w:cs="Arial"/>
                <w:b/>
                <w:noProof/>
                <w:sz w:val="20"/>
              </w:rPr>
              <w:t> </w:t>
            </w:r>
            <w:r w:rsidRPr="00F04D1F">
              <w:rPr>
                <w:rFonts w:cs="Arial"/>
                <w:b/>
                <w:sz w:val="20"/>
              </w:rPr>
              <w:fldChar w:fldCharType="end"/>
            </w:r>
          </w:p>
          <w:p w14:paraId="44383D0A" w14:textId="77777777" w:rsidR="002844F0" w:rsidRPr="00F04D1F" w:rsidRDefault="002844F0">
            <w:pPr>
              <w:autoSpaceDE w:val="0"/>
              <w:autoSpaceDN w:val="0"/>
              <w:adjustRightInd w:val="0"/>
              <w:rPr>
                <w:rFonts w:cs="Arial"/>
                <w:sz w:val="20"/>
                <w:lang w:eastAsia="en-GB"/>
              </w:rPr>
            </w:pPr>
          </w:p>
          <w:p w14:paraId="24589F57" w14:textId="77777777" w:rsidR="00DE6A7B" w:rsidRPr="00F04D1F" w:rsidRDefault="00DE6A7B">
            <w:pPr>
              <w:autoSpaceDE w:val="0"/>
              <w:autoSpaceDN w:val="0"/>
              <w:adjustRightInd w:val="0"/>
              <w:rPr>
                <w:rFonts w:cs="Arial"/>
                <w:sz w:val="20"/>
                <w:lang w:eastAsia="en-GB"/>
              </w:rPr>
            </w:pPr>
          </w:p>
          <w:p w14:paraId="2A2EFCF3" w14:textId="77777777" w:rsidR="002844F0" w:rsidRPr="00F04D1F" w:rsidRDefault="002844F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lang w:eastAsia="en-GB"/>
              </w:rPr>
            </w:pPr>
            <w:r w:rsidRPr="00F04D1F">
              <w:rPr>
                <w:rFonts w:cs="Arial"/>
                <w:b/>
                <w:bCs/>
                <w:sz w:val="20"/>
                <w:lang w:eastAsia="en-GB"/>
              </w:rPr>
              <w:t>DETAILS OF REFERRER:</w:t>
            </w:r>
          </w:p>
          <w:p w14:paraId="67AAAEC5" w14:textId="77777777" w:rsidR="002844F0" w:rsidRPr="00F04D1F" w:rsidRDefault="002844F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lang w:eastAsia="en-GB"/>
              </w:rPr>
            </w:pPr>
          </w:p>
          <w:p w14:paraId="19FFBA1F" w14:textId="1FC4E6C8" w:rsidR="002844F0" w:rsidRPr="00DE6A7B" w:rsidRDefault="002844F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lang w:eastAsia="en-GB"/>
              </w:rPr>
            </w:pPr>
            <w:r w:rsidRPr="00DE6A7B">
              <w:rPr>
                <w:rFonts w:cs="Arial"/>
                <w:b/>
                <w:bCs/>
                <w:sz w:val="20"/>
                <w:lang w:eastAsia="en-GB"/>
              </w:rPr>
              <w:t>Verbal (Parent/</w:t>
            </w:r>
            <w:proofErr w:type="gramStart"/>
            <w:r w:rsidRPr="00DE6A7B">
              <w:rPr>
                <w:rFonts w:cs="Arial"/>
                <w:b/>
                <w:bCs/>
                <w:sz w:val="20"/>
                <w:lang w:eastAsia="en-GB"/>
              </w:rPr>
              <w:t xml:space="preserve">Carer)   </w:t>
            </w:r>
            <w:proofErr w:type="gramEnd"/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 xml:space="preserve"> </w:t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="00DE6A7B"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="00DE6A7B"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 xml:space="preserve">Name: </w:t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</w:p>
          <w:p w14:paraId="02940916" w14:textId="77777777" w:rsidR="002844F0" w:rsidRPr="00DE6A7B" w:rsidRDefault="002844F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lang w:eastAsia="en-GB"/>
              </w:rPr>
            </w:pPr>
          </w:p>
          <w:p w14:paraId="042D51F6" w14:textId="5FD64C6A" w:rsidR="002844F0" w:rsidRPr="00DE6A7B" w:rsidRDefault="002844F0">
            <w:pPr>
              <w:autoSpaceDE w:val="0"/>
              <w:autoSpaceDN w:val="0"/>
              <w:adjustRightInd w:val="0"/>
              <w:rPr>
                <w:rFonts w:cs="Arial"/>
                <w:sz w:val="20"/>
                <w:lang w:eastAsia="en-GB"/>
              </w:rPr>
            </w:pPr>
            <w:r w:rsidRPr="00DE6A7B">
              <w:rPr>
                <w:rFonts w:cs="Arial"/>
                <w:b/>
                <w:bCs/>
                <w:sz w:val="20"/>
                <w:lang w:eastAsia="en-GB"/>
              </w:rPr>
              <w:t>Signed (Referrer):</w:t>
            </w:r>
            <w:r w:rsidRPr="00DE6A7B">
              <w:rPr>
                <w:rFonts w:cs="Arial"/>
                <w:b/>
                <w:sz w:val="20"/>
              </w:rPr>
              <w:t xml:space="preserve"> </w:t>
            </w:r>
            <w:r w:rsidRPr="00DE6A7B">
              <w:rPr>
                <w:rFonts w:cs="Arial"/>
                <w:b/>
                <w:sz w:val="20"/>
              </w:rPr>
              <w:tab/>
            </w:r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  <w:r w:rsidRPr="00DE6A7B">
              <w:rPr>
                <w:rFonts w:cs="Arial"/>
                <w:sz w:val="20"/>
                <w:lang w:eastAsia="en-GB"/>
              </w:rPr>
              <w:tab/>
            </w:r>
            <w:r w:rsidRPr="00DE6A7B">
              <w:rPr>
                <w:rFonts w:cs="Arial"/>
                <w:sz w:val="20"/>
                <w:lang w:eastAsia="en-GB"/>
              </w:rPr>
              <w:tab/>
            </w:r>
            <w:r w:rsidR="00DE6A7B"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bCs/>
                <w:sz w:val="20"/>
              </w:rPr>
              <w:t>Name</w:t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 xml:space="preserve">: </w:t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</w:p>
          <w:p w14:paraId="59ADE9FD" w14:textId="77777777" w:rsidR="002844F0" w:rsidRPr="00DE6A7B" w:rsidRDefault="002844F0">
            <w:pPr>
              <w:autoSpaceDE w:val="0"/>
              <w:autoSpaceDN w:val="0"/>
              <w:adjustRightInd w:val="0"/>
              <w:rPr>
                <w:rFonts w:cs="Arial"/>
                <w:sz w:val="20"/>
                <w:lang w:eastAsia="en-GB"/>
              </w:rPr>
            </w:pPr>
          </w:p>
          <w:p w14:paraId="7FF67267" w14:textId="5D94B103" w:rsidR="002844F0" w:rsidRDefault="002844F0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 w:rsidRPr="00DE6A7B">
              <w:rPr>
                <w:rFonts w:cs="Arial"/>
                <w:b/>
                <w:bCs/>
                <w:sz w:val="20"/>
                <w:lang w:eastAsia="en-GB"/>
              </w:rPr>
              <w:t>Email:</w:t>
            </w:r>
            <w:r w:rsidRPr="00DE6A7B">
              <w:rPr>
                <w:rFonts w:cs="Arial"/>
                <w:sz w:val="20"/>
                <w:lang w:eastAsia="en-GB"/>
              </w:rPr>
              <w:t xml:space="preserve"> </w:t>
            </w:r>
            <w:r w:rsidR="00DE6A7B" w:rsidRPr="00DE6A7B">
              <w:rPr>
                <w:rFonts w:cs="Arial"/>
                <w:b/>
                <w:sz w:val="20"/>
              </w:rPr>
              <w:tab/>
            </w:r>
            <w:r w:rsidR="00DE6A7B" w:rsidRPr="00DE6A7B">
              <w:rPr>
                <w:rFonts w:cs="Arial"/>
                <w:b/>
                <w:sz w:val="20"/>
              </w:rPr>
              <w:tab/>
            </w:r>
            <w:r w:rsidR="00DE6A7B" w:rsidRPr="00DE6A7B">
              <w:rPr>
                <w:rFonts w:cs="Arial"/>
                <w:b/>
                <w:sz w:val="20"/>
              </w:rPr>
              <w:tab/>
            </w:r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  <w:r w:rsidR="00DE6A7B" w:rsidRPr="00DE6A7B">
              <w:rPr>
                <w:rFonts w:cs="Arial"/>
                <w:sz w:val="20"/>
                <w:lang w:eastAsia="en-GB"/>
              </w:rPr>
              <w:tab/>
            </w:r>
            <w:r w:rsidR="00DE6A7B" w:rsidRPr="00DE6A7B">
              <w:rPr>
                <w:rFonts w:cs="Arial"/>
                <w:sz w:val="20"/>
                <w:lang w:eastAsia="en-GB"/>
              </w:rPr>
              <w:tab/>
            </w:r>
            <w:r w:rsidR="00DE6A7B"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sz w:val="20"/>
              </w:rPr>
              <w:t xml:space="preserve">Tel No: </w:t>
            </w:r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</w:p>
          <w:p w14:paraId="2C5795BC" w14:textId="77777777" w:rsidR="00DE6A7B" w:rsidRPr="00DE6A7B" w:rsidRDefault="00DE6A7B">
            <w:pPr>
              <w:autoSpaceDE w:val="0"/>
              <w:autoSpaceDN w:val="0"/>
              <w:adjustRightInd w:val="0"/>
              <w:rPr>
                <w:rFonts w:cs="Arial"/>
                <w:sz w:val="20"/>
                <w:lang w:eastAsia="en-GB"/>
              </w:rPr>
            </w:pPr>
          </w:p>
          <w:p w14:paraId="24940669" w14:textId="626E38E4" w:rsidR="002844F0" w:rsidRPr="00DE6A7B" w:rsidRDefault="002844F0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 w:rsidRPr="00DE6A7B">
              <w:rPr>
                <w:rFonts w:cs="Arial"/>
                <w:b/>
                <w:bCs/>
                <w:sz w:val="20"/>
                <w:lang w:eastAsia="en-GB"/>
              </w:rPr>
              <w:t xml:space="preserve">Relationship: </w:t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noProof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  <w:r w:rsidRPr="00DE6A7B">
              <w:rPr>
                <w:rFonts w:cs="Arial"/>
                <w:sz w:val="20"/>
                <w:lang w:eastAsia="en-GB"/>
              </w:rPr>
              <w:tab/>
            </w:r>
            <w:r w:rsidRPr="00DE6A7B">
              <w:rPr>
                <w:rFonts w:cs="Arial"/>
                <w:sz w:val="20"/>
                <w:lang w:eastAsia="en-GB"/>
              </w:rPr>
              <w:tab/>
            </w:r>
            <w:r w:rsidR="00DE6A7B" w:rsidRPr="00DE6A7B">
              <w:rPr>
                <w:rFonts w:cs="Arial"/>
                <w:b/>
                <w:bCs/>
                <w:sz w:val="20"/>
                <w:lang w:eastAsia="en-GB"/>
              </w:rPr>
              <w:tab/>
            </w:r>
            <w:r w:rsidRPr="00DE6A7B">
              <w:rPr>
                <w:rFonts w:cs="Arial"/>
                <w:b/>
                <w:bCs/>
                <w:sz w:val="20"/>
                <w:lang w:eastAsia="en-GB"/>
              </w:rPr>
              <w:t>Date:</w:t>
            </w:r>
            <w:r w:rsidRPr="00DE6A7B">
              <w:rPr>
                <w:rFonts w:cs="Arial"/>
                <w:b/>
                <w:sz w:val="20"/>
              </w:rPr>
              <w:t xml:space="preserve"> </w:t>
            </w:r>
            <w:r w:rsidRPr="00DE6A7B">
              <w:rPr>
                <w:rFonts w:cs="Arial"/>
                <w:b/>
                <w:sz w:val="20"/>
              </w:rPr>
              <w:tab/>
            </w:r>
            <w:r w:rsidRPr="00DE6A7B">
              <w:rPr>
                <w:rFonts w:cs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E6A7B">
              <w:rPr>
                <w:rFonts w:cs="Arial"/>
                <w:b/>
                <w:sz w:val="20"/>
              </w:rPr>
              <w:instrText xml:space="preserve"> FORMTEXT </w:instrText>
            </w:r>
            <w:r w:rsidRPr="00DE6A7B">
              <w:rPr>
                <w:rFonts w:cs="Arial"/>
                <w:b/>
                <w:sz w:val="20"/>
              </w:rPr>
            </w:r>
            <w:r w:rsidRPr="00DE6A7B">
              <w:rPr>
                <w:rFonts w:cs="Arial"/>
                <w:b/>
                <w:sz w:val="20"/>
              </w:rPr>
              <w:fldChar w:fldCharType="separate"/>
            </w:r>
            <w:r w:rsidRPr="00DE6A7B">
              <w:rPr>
                <w:rFonts w:cs="Arial"/>
                <w:b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t> </w:t>
            </w:r>
            <w:r w:rsidRPr="00DE6A7B">
              <w:rPr>
                <w:rFonts w:cs="Arial"/>
                <w:b/>
                <w:sz w:val="20"/>
              </w:rPr>
              <w:fldChar w:fldCharType="end"/>
            </w:r>
          </w:p>
          <w:p w14:paraId="619147B5" w14:textId="77777777" w:rsidR="00DE6A7B" w:rsidRDefault="00DE6A7B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  <w:lang w:eastAsia="en-GB"/>
              </w:rPr>
            </w:pPr>
          </w:p>
          <w:p w14:paraId="3FC12E5F" w14:textId="77777777" w:rsidR="00DE6A7B" w:rsidRDefault="00DE6A7B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  <w:lang w:eastAsia="en-GB"/>
              </w:rPr>
            </w:pPr>
          </w:p>
          <w:p w14:paraId="76C1C26B" w14:textId="77777777" w:rsidR="00DE6A7B" w:rsidRDefault="00DE6A7B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  <w:lang w:eastAsia="en-GB"/>
              </w:rPr>
            </w:pPr>
          </w:p>
          <w:p w14:paraId="4C1F43B8" w14:textId="77777777" w:rsidR="00DE6A7B" w:rsidRDefault="00DE6A7B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  <w:lang w:eastAsia="en-GB"/>
              </w:rPr>
            </w:pPr>
          </w:p>
          <w:p w14:paraId="4E3D209F" w14:textId="77777777" w:rsidR="00DE6A7B" w:rsidRDefault="00DE6A7B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  <w:lang w:eastAsia="en-GB"/>
              </w:rPr>
            </w:pPr>
          </w:p>
          <w:p w14:paraId="5DC69FA4" w14:textId="6675BF6A" w:rsidR="00DE6A7B" w:rsidRPr="00F04D1F" w:rsidRDefault="00DE6A7B">
            <w:pPr>
              <w:autoSpaceDE w:val="0"/>
              <w:autoSpaceDN w:val="0"/>
              <w:adjustRightInd w:val="0"/>
              <w:rPr>
                <w:rFonts w:cs="Arial"/>
                <w:sz w:val="12"/>
                <w:szCs w:val="12"/>
                <w:lang w:eastAsia="en-GB"/>
              </w:rPr>
            </w:pPr>
          </w:p>
        </w:tc>
      </w:tr>
      <w:tr w:rsidR="002844F0" w:rsidRPr="00F04D1F" w14:paraId="0D4BFD2F" w14:textId="77777777" w:rsidTr="00D90415">
        <w:trPr>
          <w:gridAfter w:val="1"/>
          <w:wAfter w:w="374" w:type="dxa"/>
          <w:cantSplit/>
          <w:trHeight w:val="368"/>
        </w:trPr>
        <w:tc>
          <w:tcPr>
            <w:tcW w:w="10588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32DCC2" w14:textId="77777777" w:rsidR="002844F0" w:rsidRPr="00F04D1F" w:rsidRDefault="002844F0">
            <w:pPr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  <w:r w:rsidRPr="00F04D1F">
              <w:rPr>
                <w:rFonts w:cs="Arial"/>
                <w:b/>
                <w:bCs/>
                <w:iCs/>
                <w:sz w:val="32"/>
                <w:szCs w:val="32"/>
              </w:rPr>
              <w:lastRenderedPageBreak/>
              <w:t>Office Use Only</w:t>
            </w:r>
          </w:p>
        </w:tc>
      </w:tr>
      <w:tr w:rsidR="0054522F" w:rsidRPr="00F04D1F" w14:paraId="355B4AD6" w14:textId="77777777" w:rsidTr="00D90415">
        <w:trPr>
          <w:gridAfter w:val="1"/>
          <w:wAfter w:w="374" w:type="dxa"/>
          <w:cantSplit/>
          <w:trHeight w:val="276"/>
        </w:trPr>
        <w:tc>
          <w:tcPr>
            <w:tcW w:w="10588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AD8C" w14:textId="77777777" w:rsidR="0054522F" w:rsidRPr="00F04D1F" w:rsidRDefault="0054522F">
            <w:pPr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522F" w:rsidRPr="00F04D1F" w14:paraId="1E52AB2A" w14:textId="77777777" w:rsidTr="00D90415">
        <w:trPr>
          <w:gridAfter w:val="1"/>
          <w:wAfter w:w="374" w:type="dxa"/>
          <w:cantSplit/>
          <w:trHeight w:val="674"/>
        </w:trPr>
        <w:tc>
          <w:tcPr>
            <w:tcW w:w="77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994" w14:textId="77777777" w:rsidR="0054522F" w:rsidRPr="00F04D1F" w:rsidRDefault="0054522F">
            <w:pPr>
              <w:rPr>
                <w:rFonts w:cs="Arial"/>
                <w:bCs/>
                <w:iCs/>
                <w:sz w:val="8"/>
                <w:szCs w:val="8"/>
              </w:rPr>
            </w:pPr>
          </w:p>
          <w:p w14:paraId="22A62155" w14:textId="77777777" w:rsidR="0054522F" w:rsidRPr="00F04D1F" w:rsidRDefault="0054522F">
            <w:pPr>
              <w:rPr>
                <w:rFonts w:cs="Arial"/>
                <w:bCs/>
                <w:iCs/>
                <w:sz w:val="20"/>
              </w:rPr>
            </w:pPr>
            <w:r w:rsidRPr="00F04D1F">
              <w:rPr>
                <w:rFonts w:cs="Arial"/>
                <w:bCs/>
                <w:iCs/>
                <w:sz w:val="20"/>
              </w:rPr>
              <w:t>Name and designation of receiver:</w:t>
            </w:r>
            <w:r w:rsidRPr="00F04D1F">
              <w:rPr>
                <w:rFonts w:cs="Arial"/>
                <w:sz w:val="20"/>
              </w:rPr>
              <w:t xml:space="preserve"> </w:t>
            </w:r>
            <w:r w:rsidRPr="00F04D1F">
              <w:rPr>
                <w:rFonts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sz w:val="20"/>
              </w:rPr>
              <w:instrText xml:space="preserve"> FORMTEXT </w:instrText>
            </w:r>
            <w:r w:rsidRPr="00F04D1F">
              <w:rPr>
                <w:rFonts w:cs="Arial"/>
                <w:sz w:val="20"/>
              </w:rPr>
            </w:r>
            <w:r w:rsidRPr="00F04D1F">
              <w:rPr>
                <w:rFonts w:cs="Arial"/>
                <w:sz w:val="20"/>
              </w:rPr>
              <w:fldChar w:fldCharType="separate"/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870E" w14:textId="77777777" w:rsidR="0054522F" w:rsidRPr="00F04D1F" w:rsidRDefault="0054522F">
            <w:pPr>
              <w:rPr>
                <w:rFonts w:cs="Arial"/>
                <w:bCs/>
                <w:iCs/>
                <w:sz w:val="8"/>
                <w:szCs w:val="8"/>
              </w:rPr>
            </w:pPr>
          </w:p>
          <w:p w14:paraId="379F015F" w14:textId="77777777" w:rsidR="0054522F" w:rsidRPr="00F04D1F" w:rsidRDefault="0054522F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iCs/>
                <w:sz w:val="20"/>
              </w:rPr>
              <w:t xml:space="preserve">Date: </w:t>
            </w:r>
            <w:r w:rsidRPr="00F04D1F">
              <w:rPr>
                <w:rFonts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sz w:val="20"/>
              </w:rPr>
              <w:instrText xml:space="preserve"> FORMTEXT </w:instrText>
            </w:r>
            <w:r w:rsidRPr="00F04D1F">
              <w:rPr>
                <w:rFonts w:cs="Arial"/>
                <w:sz w:val="20"/>
              </w:rPr>
            </w:r>
            <w:r w:rsidRPr="00F04D1F">
              <w:rPr>
                <w:rFonts w:cs="Arial"/>
                <w:sz w:val="20"/>
              </w:rPr>
              <w:fldChar w:fldCharType="separate"/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sz w:val="20"/>
              </w:rPr>
              <w:fldChar w:fldCharType="end"/>
            </w:r>
          </w:p>
          <w:p w14:paraId="6A0478D1" w14:textId="77777777" w:rsidR="0054522F" w:rsidRPr="00F04D1F" w:rsidRDefault="0054522F">
            <w:pPr>
              <w:rPr>
                <w:rFonts w:cs="Arial"/>
                <w:bCs/>
                <w:iCs/>
                <w:sz w:val="8"/>
                <w:szCs w:val="8"/>
              </w:rPr>
            </w:pPr>
          </w:p>
          <w:p w14:paraId="489BEBED" w14:textId="77777777" w:rsidR="0054522F" w:rsidRPr="00F04D1F" w:rsidRDefault="0054522F">
            <w:pPr>
              <w:rPr>
                <w:rFonts w:cs="Arial"/>
                <w:bCs/>
                <w:iCs/>
                <w:sz w:val="8"/>
                <w:szCs w:val="8"/>
              </w:rPr>
            </w:pPr>
          </w:p>
        </w:tc>
      </w:tr>
      <w:tr w:rsidR="0054522F" w:rsidRPr="00F04D1F" w14:paraId="4EF2C744" w14:textId="77777777" w:rsidTr="00D90415">
        <w:trPr>
          <w:gridAfter w:val="1"/>
          <w:wAfter w:w="374" w:type="dxa"/>
          <w:cantSplit/>
          <w:trHeight w:val="112"/>
        </w:trPr>
        <w:tc>
          <w:tcPr>
            <w:tcW w:w="1058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1B1C" w14:textId="77777777" w:rsidR="0054522F" w:rsidRPr="00F04D1F" w:rsidRDefault="0054522F">
            <w:pPr>
              <w:rPr>
                <w:rFonts w:cs="Arial"/>
                <w:bCs/>
                <w:iCs/>
                <w:sz w:val="8"/>
                <w:szCs w:val="8"/>
              </w:rPr>
            </w:pPr>
          </w:p>
          <w:p w14:paraId="2E85EB7F" w14:textId="77777777" w:rsidR="0054522F" w:rsidRPr="00F04D1F" w:rsidRDefault="0054522F">
            <w:pPr>
              <w:rPr>
                <w:rFonts w:cs="Arial"/>
                <w:sz w:val="20"/>
              </w:rPr>
            </w:pPr>
            <w:r w:rsidRPr="00F04D1F">
              <w:rPr>
                <w:rFonts w:cs="Arial"/>
                <w:bCs/>
                <w:iCs/>
                <w:sz w:val="20"/>
              </w:rPr>
              <w:t>Passed to:</w:t>
            </w:r>
            <w:r w:rsidRPr="00F04D1F">
              <w:rPr>
                <w:rFonts w:cs="Arial"/>
                <w:sz w:val="20"/>
              </w:rPr>
              <w:t xml:space="preserve"> </w:t>
            </w:r>
            <w:r w:rsidRPr="00F04D1F">
              <w:rPr>
                <w:rFonts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04D1F">
              <w:rPr>
                <w:rFonts w:cs="Arial"/>
                <w:sz w:val="20"/>
              </w:rPr>
              <w:instrText xml:space="preserve"> FORMTEXT </w:instrText>
            </w:r>
            <w:r w:rsidRPr="00F04D1F">
              <w:rPr>
                <w:rFonts w:cs="Arial"/>
                <w:sz w:val="20"/>
              </w:rPr>
            </w:r>
            <w:r w:rsidRPr="00F04D1F">
              <w:rPr>
                <w:rFonts w:cs="Arial"/>
                <w:sz w:val="20"/>
              </w:rPr>
              <w:fldChar w:fldCharType="separate"/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noProof/>
                <w:sz w:val="20"/>
              </w:rPr>
              <w:t> </w:t>
            </w:r>
            <w:r w:rsidRPr="00F04D1F">
              <w:rPr>
                <w:rFonts w:cs="Arial"/>
                <w:sz w:val="20"/>
              </w:rPr>
              <w:fldChar w:fldCharType="end"/>
            </w:r>
          </w:p>
          <w:p w14:paraId="62A8374F" w14:textId="77777777" w:rsidR="0054522F" w:rsidRPr="00F04D1F" w:rsidRDefault="0054522F">
            <w:pPr>
              <w:rPr>
                <w:rFonts w:cs="Arial"/>
                <w:bCs/>
                <w:iCs/>
                <w:sz w:val="8"/>
                <w:szCs w:val="8"/>
              </w:rPr>
            </w:pPr>
          </w:p>
        </w:tc>
      </w:tr>
    </w:tbl>
    <w:p w14:paraId="52D36653" w14:textId="77777777" w:rsidR="002844F0" w:rsidRPr="00F04D1F" w:rsidRDefault="002844F0" w:rsidP="002844F0">
      <w:pPr>
        <w:rPr>
          <w:rFonts w:cs="Arial"/>
          <w:szCs w:val="24"/>
        </w:rPr>
      </w:pPr>
    </w:p>
    <w:p w14:paraId="13096A34" w14:textId="77777777" w:rsidR="002844F0" w:rsidRPr="00F04D1F" w:rsidRDefault="002844F0" w:rsidP="002844F0">
      <w:pPr>
        <w:widowControl w:val="0"/>
        <w:autoSpaceDE w:val="0"/>
        <w:autoSpaceDN w:val="0"/>
        <w:adjustRightInd w:val="0"/>
        <w:ind w:left="-426" w:firstLine="426"/>
        <w:rPr>
          <w:rFonts w:cs="Arial"/>
          <w:bCs/>
          <w:sz w:val="18"/>
          <w:szCs w:val="18"/>
        </w:rPr>
      </w:pPr>
      <w:r w:rsidRPr="00F04D1F">
        <w:rPr>
          <w:rFonts w:cs="Arial"/>
          <w:bCs/>
          <w:sz w:val="18"/>
          <w:szCs w:val="18"/>
        </w:rPr>
        <w:t xml:space="preserve">Please note:  </w:t>
      </w:r>
      <w:r w:rsidRPr="00F04D1F">
        <w:rPr>
          <w:rFonts w:cs="Arial"/>
          <w:b/>
          <w:bCs/>
          <w:sz w:val="18"/>
          <w:szCs w:val="18"/>
        </w:rPr>
        <w:t>Please type or write clearly in black ink ensuring all sections are completed as fully as possible.</w:t>
      </w:r>
    </w:p>
    <w:p w14:paraId="6B3BFD84" w14:textId="77777777" w:rsidR="002844F0" w:rsidRPr="00F04D1F" w:rsidRDefault="002844F0" w:rsidP="002844F0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18"/>
          <w:szCs w:val="18"/>
        </w:rPr>
      </w:pPr>
    </w:p>
    <w:p w14:paraId="7779ACBB" w14:textId="3AA32151" w:rsidR="002844F0" w:rsidRPr="00F04D1F" w:rsidRDefault="002844F0" w:rsidP="002844F0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18"/>
          <w:szCs w:val="18"/>
        </w:rPr>
      </w:pPr>
      <w:r w:rsidRPr="00F04D1F">
        <w:rPr>
          <w:rFonts w:cs="Arial"/>
          <w:b/>
          <w:bCs/>
          <w:sz w:val="18"/>
          <w:szCs w:val="18"/>
        </w:rPr>
        <w:t xml:space="preserve">The form must be signed and at least one contact number </w:t>
      </w:r>
      <w:r w:rsidR="0087612E" w:rsidRPr="00F04D1F">
        <w:rPr>
          <w:rFonts w:cs="Arial"/>
          <w:b/>
          <w:bCs/>
          <w:sz w:val="18"/>
          <w:szCs w:val="18"/>
        </w:rPr>
        <w:t>supplied.</w:t>
      </w:r>
    </w:p>
    <w:p w14:paraId="11E484D6" w14:textId="77777777" w:rsidR="002844F0" w:rsidRPr="00F04D1F" w:rsidRDefault="002844F0" w:rsidP="002844F0">
      <w:pPr>
        <w:widowControl w:val="0"/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p w14:paraId="06C8C5CF" w14:textId="77777777" w:rsidR="002844F0" w:rsidRPr="00F04D1F" w:rsidRDefault="002844F0" w:rsidP="002844F0">
      <w:pPr>
        <w:widowControl w:val="0"/>
        <w:tabs>
          <w:tab w:val="left" w:pos="-1440"/>
        </w:tabs>
        <w:autoSpaceDE w:val="0"/>
        <w:autoSpaceDN w:val="0"/>
        <w:adjustRightInd w:val="0"/>
        <w:rPr>
          <w:rFonts w:cs="Arial"/>
          <w:bCs/>
          <w:sz w:val="2"/>
          <w:szCs w:val="18"/>
        </w:rPr>
      </w:pPr>
    </w:p>
    <w:p w14:paraId="5F59554A" w14:textId="77777777" w:rsidR="002844F0" w:rsidRPr="00F04D1F" w:rsidRDefault="002844F0" w:rsidP="002844F0">
      <w:pPr>
        <w:widowControl w:val="0"/>
        <w:tabs>
          <w:tab w:val="left" w:pos="-1440"/>
        </w:tabs>
        <w:autoSpaceDE w:val="0"/>
        <w:autoSpaceDN w:val="0"/>
        <w:adjustRightInd w:val="0"/>
        <w:rPr>
          <w:rFonts w:cs="Arial"/>
          <w:b/>
          <w:bCs/>
          <w:sz w:val="20"/>
          <w:szCs w:val="18"/>
        </w:rPr>
      </w:pPr>
      <w:r w:rsidRPr="00F04D1F">
        <w:rPr>
          <w:rFonts w:cs="Arial"/>
          <w:b/>
          <w:bCs/>
          <w:sz w:val="20"/>
          <w:szCs w:val="18"/>
        </w:rPr>
        <w:t xml:space="preserve">We will contact you if this referral form is not fully completed and/or we require more detail in order for us to be able to process and accept the referral. </w:t>
      </w:r>
    </w:p>
    <w:p w14:paraId="0129CF7A" w14:textId="77777777" w:rsidR="002844F0" w:rsidRPr="00F04D1F" w:rsidRDefault="002844F0" w:rsidP="002844F0">
      <w:pPr>
        <w:widowControl w:val="0"/>
        <w:tabs>
          <w:tab w:val="left" w:pos="-1440"/>
        </w:tabs>
        <w:autoSpaceDE w:val="0"/>
        <w:autoSpaceDN w:val="0"/>
        <w:adjustRightInd w:val="0"/>
        <w:rPr>
          <w:rFonts w:cs="Arial"/>
          <w:bCs/>
          <w:sz w:val="10"/>
          <w:szCs w:val="10"/>
        </w:rPr>
      </w:pPr>
    </w:p>
    <w:p w14:paraId="3C093BC2" w14:textId="77777777" w:rsidR="002844F0" w:rsidRPr="00F04D1F" w:rsidRDefault="002844F0" w:rsidP="002844F0">
      <w:pPr>
        <w:widowControl w:val="0"/>
        <w:tabs>
          <w:tab w:val="left" w:pos="-1440"/>
        </w:tabs>
        <w:autoSpaceDE w:val="0"/>
        <w:autoSpaceDN w:val="0"/>
        <w:adjustRightInd w:val="0"/>
        <w:rPr>
          <w:rFonts w:cs="Arial"/>
          <w:bCs/>
          <w:sz w:val="12"/>
          <w:szCs w:val="18"/>
        </w:rPr>
      </w:pPr>
    </w:p>
    <w:p w14:paraId="30993DB4" w14:textId="77777777" w:rsidR="002844F0" w:rsidRPr="00F04D1F" w:rsidRDefault="002844F0" w:rsidP="002844F0">
      <w:pPr>
        <w:rPr>
          <w:rFonts w:cs="Arial"/>
          <w:szCs w:val="24"/>
        </w:rPr>
      </w:pPr>
    </w:p>
    <w:p w14:paraId="5FE8A893" w14:textId="77777777" w:rsidR="008671EE" w:rsidRPr="00F04D1F" w:rsidRDefault="008671EE" w:rsidP="008671EE">
      <w:pPr>
        <w:rPr>
          <w:rFonts w:cs="Arial"/>
          <w:color w:val="007B85"/>
          <w:sz w:val="22"/>
          <w:lang w:eastAsia="en-GB"/>
        </w:rPr>
      </w:pPr>
      <w:r w:rsidRPr="00F04D1F">
        <w:rPr>
          <w:rFonts w:cs="Arial"/>
          <w:b/>
          <w:bCs/>
          <w:color w:val="007B85"/>
          <w:lang w:eastAsia="en-GB"/>
        </w:rPr>
        <w:t>T: </w:t>
      </w:r>
      <w:r w:rsidRPr="00F04D1F">
        <w:rPr>
          <w:rFonts w:cs="Arial"/>
          <w:color w:val="007B85"/>
          <w:lang w:eastAsia="en-GB"/>
        </w:rPr>
        <w:t xml:space="preserve">0300 1310 111     </w:t>
      </w:r>
      <w:hyperlink r:id="rId11" w:history="1">
        <w:r w:rsidRPr="00F04D1F">
          <w:rPr>
            <w:rStyle w:val="Hyperlink"/>
            <w:rFonts w:cs="Arial"/>
            <w:b/>
            <w:bCs/>
            <w:color w:val="007B85"/>
            <w:lang w:eastAsia="en-GB"/>
          </w:rPr>
          <w:t>www.provide.org.uk</w:t>
        </w:r>
      </w:hyperlink>
      <w:r w:rsidRPr="00F04D1F">
        <w:rPr>
          <w:rFonts w:cs="Arial"/>
          <w:b/>
          <w:bCs/>
          <w:color w:val="007B85"/>
          <w:lang w:eastAsia="en-GB"/>
        </w:rPr>
        <w:t xml:space="preserve"> </w:t>
      </w:r>
    </w:p>
    <w:p w14:paraId="7B97F8AC" w14:textId="77777777" w:rsidR="008671EE" w:rsidRPr="00F04D1F" w:rsidRDefault="008671EE" w:rsidP="008671EE">
      <w:pPr>
        <w:rPr>
          <w:rFonts w:cs="Arial"/>
          <w:color w:val="007B85"/>
          <w:lang w:eastAsia="en-GB"/>
        </w:rPr>
      </w:pPr>
      <w:r w:rsidRPr="00F04D1F">
        <w:rPr>
          <w:rFonts w:cs="Arial"/>
          <w:b/>
          <w:bCs/>
          <w:color w:val="007B85"/>
          <w:lang w:eastAsia="en-GB"/>
        </w:rPr>
        <w:t>E</w:t>
      </w:r>
      <w:r w:rsidRPr="00F04D1F">
        <w:rPr>
          <w:rFonts w:cs="Arial"/>
          <w:b/>
          <w:bCs/>
          <w:color w:val="007B85"/>
          <w:sz w:val="18"/>
          <w:szCs w:val="18"/>
          <w:lang w:eastAsia="en-GB"/>
        </w:rPr>
        <w:t xml:space="preserve"> (Provide Referrals)</w:t>
      </w:r>
      <w:r w:rsidRPr="00F04D1F">
        <w:rPr>
          <w:rFonts w:cs="Arial"/>
          <w:b/>
          <w:bCs/>
          <w:color w:val="007B85"/>
          <w:lang w:eastAsia="en-GB"/>
        </w:rPr>
        <w:t>:</w:t>
      </w:r>
      <w:r w:rsidRPr="00F04D1F">
        <w:rPr>
          <w:rFonts w:cs="Arial"/>
          <w:color w:val="007B85"/>
          <w:lang w:eastAsia="en-GB"/>
        </w:rPr>
        <w:t xml:space="preserve"> </w:t>
      </w:r>
      <w:hyperlink r:id="rId12" w:history="1">
        <w:r w:rsidRPr="00F04D1F">
          <w:rPr>
            <w:rStyle w:val="Hyperlink"/>
            <w:rFonts w:cs="Arial"/>
            <w:lang w:eastAsia="en-GB"/>
          </w:rPr>
          <w:t>provide.ccc@nhs.net</w:t>
        </w:r>
      </w:hyperlink>
      <w:r w:rsidRPr="00F04D1F">
        <w:rPr>
          <w:rFonts w:cs="Arial"/>
          <w:color w:val="007B85"/>
          <w:lang w:eastAsia="en-GB"/>
        </w:rPr>
        <w:t xml:space="preserve">  |  </w:t>
      </w:r>
      <w:r w:rsidRPr="00F04D1F">
        <w:rPr>
          <w:rFonts w:cs="Arial"/>
          <w:b/>
          <w:bCs/>
          <w:color w:val="007B85"/>
          <w:lang w:eastAsia="en-GB"/>
        </w:rPr>
        <w:t>E</w:t>
      </w:r>
      <w:r w:rsidRPr="00F04D1F">
        <w:rPr>
          <w:rFonts w:cs="Arial"/>
          <w:b/>
          <w:bCs/>
          <w:color w:val="007B85"/>
          <w:sz w:val="18"/>
          <w:szCs w:val="18"/>
          <w:lang w:eastAsia="en-GB"/>
        </w:rPr>
        <w:t xml:space="preserve"> (General Enquiries)</w:t>
      </w:r>
      <w:r w:rsidRPr="00F04D1F">
        <w:rPr>
          <w:rFonts w:cs="Arial"/>
          <w:b/>
          <w:bCs/>
          <w:color w:val="007B85"/>
          <w:lang w:eastAsia="en-GB"/>
        </w:rPr>
        <w:t>: </w:t>
      </w:r>
      <w:r w:rsidRPr="00F04D1F">
        <w:rPr>
          <w:rFonts w:cs="Arial"/>
          <w:color w:val="007B85"/>
          <w:lang w:eastAsia="en-GB"/>
        </w:rPr>
        <w:t xml:space="preserve"> </w:t>
      </w:r>
      <w:hyperlink r:id="rId13" w:history="1">
        <w:r w:rsidRPr="00F04D1F">
          <w:rPr>
            <w:rStyle w:val="Hyperlink"/>
            <w:rFonts w:cs="Arial"/>
            <w:lang w:eastAsia="en-GB"/>
          </w:rPr>
          <w:t>provide.askus@nhs.net</w:t>
        </w:r>
      </w:hyperlink>
    </w:p>
    <w:p w14:paraId="102BE68F" w14:textId="77777777" w:rsidR="008671EE" w:rsidRPr="00F04D1F" w:rsidRDefault="008671EE" w:rsidP="008671EE">
      <w:pPr>
        <w:rPr>
          <w:rFonts w:cs="Arial"/>
          <w:color w:val="007B85"/>
          <w:lang w:eastAsia="en-GB"/>
        </w:rPr>
      </w:pPr>
      <w:r w:rsidRPr="00F04D1F">
        <w:rPr>
          <w:rFonts w:cs="Arial"/>
          <w:color w:val="007B85"/>
          <w:sz w:val="20"/>
          <w:lang w:eastAsia="en-GB"/>
        </w:rPr>
        <w:t> </w:t>
      </w:r>
    </w:p>
    <w:p w14:paraId="01E0EC59" w14:textId="77777777" w:rsidR="002844F0" w:rsidRPr="00F04D1F" w:rsidRDefault="002844F0" w:rsidP="002844F0">
      <w:pPr>
        <w:rPr>
          <w:rFonts w:eastAsiaTheme="minorHAnsi" w:cs="Arial"/>
          <w:sz w:val="22"/>
          <w:szCs w:val="22"/>
        </w:rPr>
      </w:pPr>
    </w:p>
    <w:p w14:paraId="470EB679" w14:textId="3900193E" w:rsidR="001D7B67" w:rsidRPr="00F04D1F" w:rsidRDefault="001D7B67" w:rsidP="001D7B67">
      <w:pPr>
        <w:pStyle w:val="Header"/>
        <w:ind w:left="720" w:hanging="720"/>
        <w:jc w:val="both"/>
        <w:rPr>
          <w:rFonts w:cs="Arial"/>
          <w:sz w:val="22"/>
          <w:szCs w:val="22"/>
        </w:rPr>
      </w:pPr>
    </w:p>
    <w:sectPr w:rsidR="001D7B67" w:rsidRPr="00F04D1F" w:rsidSect="006A5045">
      <w:headerReference w:type="default" r:id="rId14"/>
      <w:footerReference w:type="default" r:id="rId15"/>
      <w:headerReference w:type="first" r:id="rId16"/>
      <w:footerReference w:type="first" r:id="rId17"/>
      <w:pgSz w:w="11904" w:h="16838"/>
      <w:pgMar w:top="1642" w:right="964" w:bottom="1276" w:left="964" w:header="73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71F04" w14:textId="77777777" w:rsidR="00A4179A" w:rsidRDefault="00A4179A">
      <w:r>
        <w:separator/>
      </w:r>
    </w:p>
  </w:endnote>
  <w:endnote w:type="continuationSeparator" w:id="0">
    <w:p w14:paraId="3A94CDAE" w14:textId="77777777" w:rsidR="00A4179A" w:rsidRDefault="00A4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96CD" w14:textId="77777777" w:rsidR="00B12026" w:rsidRDefault="00DE726F">
    <w:pPr>
      <w:pStyle w:val="Footer"/>
    </w:pPr>
    <w:r>
      <w:rPr>
        <w:noProof/>
      </w:rPr>
      <w:drawing>
        <wp:anchor distT="0" distB="0" distL="114300" distR="114300" simplePos="0" relativeHeight="251687936" behindDoc="1" locked="0" layoutInCell="1" allowOverlap="1" wp14:anchorId="00DEFDC0" wp14:editId="58247C6D">
          <wp:simplePos x="0" y="0"/>
          <wp:positionH relativeFrom="column">
            <wp:posOffset>-615950</wp:posOffset>
          </wp:positionH>
          <wp:positionV relativeFrom="page">
            <wp:posOffset>9892030</wp:posOffset>
          </wp:positionV>
          <wp:extent cx="7560000" cy="800471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800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D1C8F" w14:textId="77777777" w:rsidR="003527E4" w:rsidRDefault="00DE726F" w:rsidP="00C602B6">
    <w:pPr>
      <w:pStyle w:val="headquarters"/>
    </w:pPr>
    <w:r>
      <w:rPr>
        <w:noProof/>
      </w:rPr>
      <w:drawing>
        <wp:anchor distT="0" distB="0" distL="114300" distR="114300" simplePos="0" relativeHeight="251689984" behindDoc="1" locked="0" layoutInCell="1" allowOverlap="1" wp14:anchorId="795BAB50" wp14:editId="54D7D935">
          <wp:simplePos x="0" y="0"/>
          <wp:positionH relativeFrom="column">
            <wp:posOffset>-606425</wp:posOffset>
          </wp:positionH>
          <wp:positionV relativeFrom="page">
            <wp:posOffset>9893935</wp:posOffset>
          </wp:positionV>
          <wp:extent cx="7550150" cy="799465"/>
          <wp:effectExtent l="0" t="0" r="6350" b="635"/>
          <wp:wrapTopAndBottom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0" cy="799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BDE63" w14:textId="77777777" w:rsidR="00A4179A" w:rsidRDefault="00A4179A">
      <w:r>
        <w:separator/>
      </w:r>
    </w:p>
  </w:footnote>
  <w:footnote w:type="continuationSeparator" w:id="0">
    <w:p w14:paraId="68482073" w14:textId="77777777" w:rsidR="00A4179A" w:rsidRDefault="00A41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2B39" w14:textId="5C22156F" w:rsidR="003527E4" w:rsidRPr="003E6785" w:rsidRDefault="00AF437F" w:rsidP="003E6785">
    <w:pPr>
      <w:pStyle w:val="Header"/>
    </w:pPr>
    <w:r>
      <w:rPr>
        <w:noProof/>
        <w:lang w:val="en-US"/>
      </w:rPr>
      <w:drawing>
        <wp:anchor distT="0" distB="0" distL="114300" distR="114300" simplePos="0" relativeHeight="251685888" behindDoc="1" locked="0" layoutInCell="1" allowOverlap="1" wp14:anchorId="1DA6834E" wp14:editId="5F78E954">
          <wp:simplePos x="0" y="0"/>
          <wp:positionH relativeFrom="column">
            <wp:posOffset>-612140</wp:posOffset>
          </wp:positionH>
          <wp:positionV relativeFrom="page">
            <wp:posOffset>0</wp:posOffset>
          </wp:positionV>
          <wp:extent cx="7559675" cy="10160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F1F" w14:textId="171C983D" w:rsidR="003527E4" w:rsidRPr="009A7E49" w:rsidRDefault="00DE726F" w:rsidP="009A7E49">
    <w:pPr>
      <w:pStyle w:val="Header"/>
    </w:pPr>
    <w:r>
      <w:rPr>
        <w:noProof/>
      </w:rPr>
      <w:drawing>
        <wp:anchor distT="0" distB="0" distL="114300" distR="114300" simplePos="0" relativeHeight="251683840" behindDoc="1" locked="0" layoutInCell="1" allowOverlap="1" wp14:anchorId="24B27F94" wp14:editId="6E571D85">
          <wp:simplePos x="0" y="0"/>
          <wp:positionH relativeFrom="column">
            <wp:posOffset>-612140</wp:posOffset>
          </wp:positionH>
          <wp:positionV relativeFrom="page">
            <wp:posOffset>-2540</wp:posOffset>
          </wp:positionV>
          <wp:extent cx="7560000" cy="1778318"/>
          <wp:effectExtent l="0" t="0" r="0" b="0"/>
          <wp:wrapTopAndBottom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778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D246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D96F03"/>
    <w:multiLevelType w:val="hybridMultilevel"/>
    <w:tmpl w:val="485C7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22C4C"/>
    <w:multiLevelType w:val="hybridMultilevel"/>
    <w:tmpl w:val="DB5C14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7E757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0BBC"/>
    <w:multiLevelType w:val="hybridMultilevel"/>
    <w:tmpl w:val="9EF25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A28D3"/>
    <w:multiLevelType w:val="hybridMultilevel"/>
    <w:tmpl w:val="B6BE1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F455D"/>
    <w:multiLevelType w:val="hybridMultilevel"/>
    <w:tmpl w:val="ACFCD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F0E86"/>
    <w:multiLevelType w:val="hybridMultilevel"/>
    <w:tmpl w:val="A1B2A8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66438C"/>
    <w:multiLevelType w:val="singleLevel"/>
    <w:tmpl w:val="2D02056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322511302">
    <w:abstractNumId w:val="7"/>
  </w:num>
  <w:num w:numId="2" w16cid:durableId="1834177171">
    <w:abstractNumId w:val="0"/>
  </w:num>
  <w:num w:numId="3" w16cid:durableId="305167559">
    <w:abstractNumId w:val="2"/>
  </w:num>
  <w:num w:numId="4" w16cid:durableId="1801222741">
    <w:abstractNumId w:val="6"/>
  </w:num>
  <w:num w:numId="5" w16cid:durableId="1520241825">
    <w:abstractNumId w:val="4"/>
  </w:num>
  <w:num w:numId="6" w16cid:durableId="686638559">
    <w:abstractNumId w:val="5"/>
  </w:num>
  <w:num w:numId="7" w16cid:durableId="920409722">
    <w:abstractNumId w:val="3"/>
  </w:num>
  <w:num w:numId="8" w16cid:durableId="29078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94"/>
    <w:rsid w:val="00010B67"/>
    <w:rsid w:val="00013A7A"/>
    <w:rsid w:val="00021B49"/>
    <w:rsid w:val="00064FA8"/>
    <w:rsid w:val="000A467E"/>
    <w:rsid w:val="000B78A8"/>
    <w:rsid w:val="000C07CD"/>
    <w:rsid w:val="000C2087"/>
    <w:rsid w:val="000F4B3D"/>
    <w:rsid w:val="001052BF"/>
    <w:rsid w:val="001106D0"/>
    <w:rsid w:val="00113368"/>
    <w:rsid w:val="00115F9F"/>
    <w:rsid w:val="00117A04"/>
    <w:rsid w:val="00131D50"/>
    <w:rsid w:val="00137F54"/>
    <w:rsid w:val="0015211C"/>
    <w:rsid w:val="0015596C"/>
    <w:rsid w:val="00172F4F"/>
    <w:rsid w:val="00176636"/>
    <w:rsid w:val="00176DDA"/>
    <w:rsid w:val="00193FD6"/>
    <w:rsid w:val="001C5C9A"/>
    <w:rsid w:val="001C5D5B"/>
    <w:rsid w:val="001D3C58"/>
    <w:rsid w:val="001D7B67"/>
    <w:rsid w:val="002132E4"/>
    <w:rsid w:val="00221DB8"/>
    <w:rsid w:val="002419DB"/>
    <w:rsid w:val="00262BBB"/>
    <w:rsid w:val="002633B5"/>
    <w:rsid w:val="00263C0B"/>
    <w:rsid w:val="002725F4"/>
    <w:rsid w:val="00273DA8"/>
    <w:rsid w:val="00274DE3"/>
    <w:rsid w:val="002844F0"/>
    <w:rsid w:val="00285816"/>
    <w:rsid w:val="002A0F22"/>
    <w:rsid w:val="002A7573"/>
    <w:rsid w:val="002B6DC6"/>
    <w:rsid w:val="002C7C17"/>
    <w:rsid w:val="002D48E0"/>
    <w:rsid w:val="002E331D"/>
    <w:rsid w:val="002F5460"/>
    <w:rsid w:val="002F7348"/>
    <w:rsid w:val="0032546A"/>
    <w:rsid w:val="00352216"/>
    <w:rsid w:val="003527E4"/>
    <w:rsid w:val="00355AE1"/>
    <w:rsid w:val="00360A1C"/>
    <w:rsid w:val="00362C74"/>
    <w:rsid w:val="0037067E"/>
    <w:rsid w:val="00392425"/>
    <w:rsid w:val="00392846"/>
    <w:rsid w:val="00396937"/>
    <w:rsid w:val="003A5F05"/>
    <w:rsid w:val="003B7B73"/>
    <w:rsid w:val="003C6F95"/>
    <w:rsid w:val="003D3A1D"/>
    <w:rsid w:val="003D4C44"/>
    <w:rsid w:val="003E2D69"/>
    <w:rsid w:val="003E6785"/>
    <w:rsid w:val="003F62F9"/>
    <w:rsid w:val="003F680B"/>
    <w:rsid w:val="004145F4"/>
    <w:rsid w:val="00454196"/>
    <w:rsid w:val="00454DC6"/>
    <w:rsid w:val="004617A0"/>
    <w:rsid w:val="00461CEB"/>
    <w:rsid w:val="00463930"/>
    <w:rsid w:val="00485BDF"/>
    <w:rsid w:val="0049612F"/>
    <w:rsid w:val="004A1B91"/>
    <w:rsid w:val="004A556D"/>
    <w:rsid w:val="004A5C8D"/>
    <w:rsid w:val="004C67D9"/>
    <w:rsid w:val="004E0765"/>
    <w:rsid w:val="004E4333"/>
    <w:rsid w:val="004F2DE1"/>
    <w:rsid w:val="004F55F1"/>
    <w:rsid w:val="00503935"/>
    <w:rsid w:val="00511B0F"/>
    <w:rsid w:val="00516C4B"/>
    <w:rsid w:val="0052517F"/>
    <w:rsid w:val="005262D5"/>
    <w:rsid w:val="00530C7A"/>
    <w:rsid w:val="0054522F"/>
    <w:rsid w:val="00552487"/>
    <w:rsid w:val="00553D8A"/>
    <w:rsid w:val="005554C6"/>
    <w:rsid w:val="005601CA"/>
    <w:rsid w:val="00593BCA"/>
    <w:rsid w:val="005A1D82"/>
    <w:rsid w:val="005B759A"/>
    <w:rsid w:val="005D4529"/>
    <w:rsid w:val="005F073B"/>
    <w:rsid w:val="0062597C"/>
    <w:rsid w:val="00634BF0"/>
    <w:rsid w:val="006436E3"/>
    <w:rsid w:val="00654C4D"/>
    <w:rsid w:val="00660728"/>
    <w:rsid w:val="006801EB"/>
    <w:rsid w:val="0068778F"/>
    <w:rsid w:val="006A168E"/>
    <w:rsid w:val="006A3FC3"/>
    <w:rsid w:val="006A470C"/>
    <w:rsid w:val="006A5045"/>
    <w:rsid w:val="006C0849"/>
    <w:rsid w:val="006C708C"/>
    <w:rsid w:val="006C7666"/>
    <w:rsid w:val="006D1658"/>
    <w:rsid w:val="006D38C4"/>
    <w:rsid w:val="006D3D42"/>
    <w:rsid w:val="006E5CC5"/>
    <w:rsid w:val="006F3258"/>
    <w:rsid w:val="007040B5"/>
    <w:rsid w:val="00704A3D"/>
    <w:rsid w:val="007079E4"/>
    <w:rsid w:val="007118A0"/>
    <w:rsid w:val="00711FD0"/>
    <w:rsid w:val="00713D3B"/>
    <w:rsid w:val="00715D43"/>
    <w:rsid w:val="00723C2F"/>
    <w:rsid w:val="0073326B"/>
    <w:rsid w:val="00746B33"/>
    <w:rsid w:val="00755467"/>
    <w:rsid w:val="00755940"/>
    <w:rsid w:val="00780DDC"/>
    <w:rsid w:val="007A63BE"/>
    <w:rsid w:val="007D5C21"/>
    <w:rsid w:val="007D7B50"/>
    <w:rsid w:val="007F00C6"/>
    <w:rsid w:val="007F17CC"/>
    <w:rsid w:val="007F32D1"/>
    <w:rsid w:val="007F4B97"/>
    <w:rsid w:val="00800D75"/>
    <w:rsid w:val="008012D9"/>
    <w:rsid w:val="00811C37"/>
    <w:rsid w:val="00814F4F"/>
    <w:rsid w:val="008218CC"/>
    <w:rsid w:val="008262BF"/>
    <w:rsid w:val="00836F85"/>
    <w:rsid w:val="008376D8"/>
    <w:rsid w:val="00837833"/>
    <w:rsid w:val="00850319"/>
    <w:rsid w:val="00856AC4"/>
    <w:rsid w:val="00857FED"/>
    <w:rsid w:val="008619B8"/>
    <w:rsid w:val="00862F07"/>
    <w:rsid w:val="008671EE"/>
    <w:rsid w:val="0087612E"/>
    <w:rsid w:val="00883CC3"/>
    <w:rsid w:val="008A2ECF"/>
    <w:rsid w:val="008D03C8"/>
    <w:rsid w:val="008D35D0"/>
    <w:rsid w:val="008D487D"/>
    <w:rsid w:val="008E05AB"/>
    <w:rsid w:val="00901CB0"/>
    <w:rsid w:val="009023EB"/>
    <w:rsid w:val="00912BDF"/>
    <w:rsid w:val="009147F2"/>
    <w:rsid w:val="00923FB7"/>
    <w:rsid w:val="0094388C"/>
    <w:rsid w:val="00946B66"/>
    <w:rsid w:val="009671D6"/>
    <w:rsid w:val="00982664"/>
    <w:rsid w:val="009929F2"/>
    <w:rsid w:val="00995424"/>
    <w:rsid w:val="009968E8"/>
    <w:rsid w:val="009A0E2E"/>
    <w:rsid w:val="009A3FC5"/>
    <w:rsid w:val="009A5F5E"/>
    <w:rsid w:val="009A7E49"/>
    <w:rsid w:val="009B29DE"/>
    <w:rsid w:val="009D3CC4"/>
    <w:rsid w:val="009D7E5F"/>
    <w:rsid w:val="009F46FE"/>
    <w:rsid w:val="009F501A"/>
    <w:rsid w:val="00A02061"/>
    <w:rsid w:val="00A16C5D"/>
    <w:rsid w:val="00A20A6F"/>
    <w:rsid w:val="00A36A86"/>
    <w:rsid w:val="00A373D3"/>
    <w:rsid w:val="00A4179A"/>
    <w:rsid w:val="00A45330"/>
    <w:rsid w:val="00A50CF8"/>
    <w:rsid w:val="00A517EC"/>
    <w:rsid w:val="00A53CD2"/>
    <w:rsid w:val="00A561B2"/>
    <w:rsid w:val="00A70049"/>
    <w:rsid w:val="00A72399"/>
    <w:rsid w:val="00A8491E"/>
    <w:rsid w:val="00AB0240"/>
    <w:rsid w:val="00AD110A"/>
    <w:rsid w:val="00AF437F"/>
    <w:rsid w:val="00B007E5"/>
    <w:rsid w:val="00B02E94"/>
    <w:rsid w:val="00B04656"/>
    <w:rsid w:val="00B05184"/>
    <w:rsid w:val="00B06961"/>
    <w:rsid w:val="00B12026"/>
    <w:rsid w:val="00B22972"/>
    <w:rsid w:val="00B41C5C"/>
    <w:rsid w:val="00B4332E"/>
    <w:rsid w:val="00B524DE"/>
    <w:rsid w:val="00B57708"/>
    <w:rsid w:val="00B62C3C"/>
    <w:rsid w:val="00B6520C"/>
    <w:rsid w:val="00B70FC6"/>
    <w:rsid w:val="00B903F0"/>
    <w:rsid w:val="00B94ADF"/>
    <w:rsid w:val="00B96963"/>
    <w:rsid w:val="00BB3031"/>
    <w:rsid w:val="00BC3021"/>
    <w:rsid w:val="00BD5139"/>
    <w:rsid w:val="00BE03AE"/>
    <w:rsid w:val="00BE3AE7"/>
    <w:rsid w:val="00C02017"/>
    <w:rsid w:val="00C057ED"/>
    <w:rsid w:val="00C40232"/>
    <w:rsid w:val="00C54506"/>
    <w:rsid w:val="00C602B6"/>
    <w:rsid w:val="00C62522"/>
    <w:rsid w:val="00C65059"/>
    <w:rsid w:val="00C7320C"/>
    <w:rsid w:val="00C81C2E"/>
    <w:rsid w:val="00C95601"/>
    <w:rsid w:val="00CA76EA"/>
    <w:rsid w:val="00CB72E8"/>
    <w:rsid w:val="00CC0CCD"/>
    <w:rsid w:val="00CC5628"/>
    <w:rsid w:val="00CC7909"/>
    <w:rsid w:val="00CD2951"/>
    <w:rsid w:val="00CE1697"/>
    <w:rsid w:val="00D01616"/>
    <w:rsid w:val="00D01C96"/>
    <w:rsid w:val="00D02D4A"/>
    <w:rsid w:val="00D165FF"/>
    <w:rsid w:val="00D26973"/>
    <w:rsid w:val="00D33E99"/>
    <w:rsid w:val="00D340AE"/>
    <w:rsid w:val="00D35B90"/>
    <w:rsid w:val="00D37380"/>
    <w:rsid w:val="00D40D73"/>
    <w:rsid w:val="00D500FF"/>
    <w:rsid w:val="00D52EF2"/>
    <w:rsid w:val="00D53357"/>
    <w:rsid w:val="00D60915"/>
    <w:rsid w:val="00D81672"/>
    <w:rsid w:val="00D90415"/>
    <w:rsid w:val="00D943F4"/>
    <w:rsid w:val="00DA2D5A"/>
    <w:rsid w:val="00DA48CD"/>
    <w:rsid w:val="00DA6BE2"/>
    <w:rsid w:val="00DE6A7B"/>
    <w:rsid w:val="00DE726F"/>
    <w:rsid w:val="00DF4870"/>
    <w:rsid w:val="00E001CC"/>
    <w:rsid w:val="00E038CE"/>
    <w:rsid w:val="00E05EC1"/>
    <w:rsid w:val="00E06318"/>
    <w:rsid w:val="00E117A3"/>
    <w:rsid w:val="00E16FFE"/>
    <w:rsid w:val="00E173CC"/>
    <w:rsid w:val="00E2738C"/>
    <w:rsid w:val="00E452AE"/>
    <w:rsid w:val="00E5307B"/>
    <w:rsid w:val="00E5494C"/>
    <w:rsid w:val="00E57620"/>
    <w:rsid w:val="00E651AD"/>
    <w:rsid w:val="00E77871"/>
    <w:rsid w:val="00E83FB1"/>
    <w:rsid w:val="00E843B1"/>
    <w:rsid w:val="00E95754"/>
    <w:rsid w:val="00EA14CA"/>
    <w:rsid w:val="00EA4630"/>
    <w:rsid w:val="00EA74B0"/>
    <w:rsid w:val="00EA74B3"/>
    <w:rsid w:val="00EB59C4"/>
    <w:rsid w:val="00EC4765"/>
    <w:rsid w:val="00EE4B10"/>
    <w:rsid w:val="00EE62D8"/>
    <w:rsid w:val="00EF0121"/>
    <w:rsid w:val="00F04D1F"/>
    <w:rsid w:val="00F11C72"/>
    <w:rsid w:val="00F21D52"/>
    <w:rsid w:val="00F23E39"/>
    <w:rsid w:val="00F24D6E"/>
    <w:rsid w:val="00F37981"/>
    <w:rsid w:val="00F64F86"/>
    <w:rsid w:val="00F672B9"/>
    <w:rsid w:val="00F7031C"/>
    <w:rsid w:val="00F82AA7"/>
    <w:rsid w:val="00F832E4"/>
    <w:rsid w:val="00FA529D"/>
    <w:rsid w:val="00FB2E3E"/>
    <w:rsid w:val="00FB474D"/>
    <w:rsid w:val="00FB72E4"/>
    <w:rsid w:val="00FC44D0"/>
    <w:rsid w:val="00FC71A1"/>
    <w:rsid w:val="00FD1305"/>
    <w:rsid w:val="00FD5D7E"/>
    <w:rsid w:val="00FE3C70"/>
    <w:rsid w:val="00FF4B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6775900"/>
  <w14:defaultImageDpi w14:val="300"/>
  <w15:docId w15:val="{F92D219A-7D00-7C4A-BEDB-81BA75FA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12F"/>
    <w:pPr>
      <w:suppressAutoHyphens/>
    </w:pPr>
    <w:rPr>
      <w:rFonts w:ascii="Arial" w:hAnsi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Details">
    <w:name w:val="Address Details"/>
    <w:basedOn w:val="Normal"/>
    <w:pPr>
      <w:spacing w:line="220" w:lineRule="exact"/>
      <w:jc w:val="right"/>
    </w:pPr>
    <w:rPr>
      <w:sz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eadquarters">
    <w:name w:val="headquarters"/>
    <w:basedOn w:val="AddressDetails"/>
    <w:rPr>
      <w:sz w:val="16"/>
    </w:rPr>
  </w:style>
  <w:style w:type="character" w:styleId="CommentReference">
    <w:name w:val="annotation reference"/>
    <w:semiHidden/>
    <w:rsid w:val="00CA6EB3"/>
    <w:rPr>
      <w:sz w:val="16"/>
      <w:szCs w:val="16"/>
    </w:rPr>
  </w:style>
  <w:style w:type="paragraph" w:styleId="CommentText">
    <w:name w:val="annotation text"/>
    <w:basedOn w:val="Normal"/>
    <w:semiHidden/>
    <w:rsid w:val="00CA6EB3"/>
    <w:pPr>
      <w:suppressAutoHyphens w:val="0"/>
    </w:pPr>
    <w:rPr>
      <w:rFonts w:ascii="Times New Roman" w:hAnsi="Times New Roman"/>
      <w:color w:val="auto"/>
      <w:sz w:val="20"/>
      <w:lang w:eastAsia="en-GB"/>
    </w:rPr>
  </w:style>
  <w:style w:type="paragraph" w:styleId="BalloonText">
    <w:name w:val="Balloon Text"/>
    <w:basedOn w:val="Normal"/>
    <w:semiHidden/>
    <w:rsid w:val="00CA6EB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CA6EB3"/>
    <w:pPr>
      <w:suppressAutoHyphens/>
    </w:pPr>
    <w:rPr>
      <w:rFonts w:ascii="Arial" w:hAnsi="Arial"/>
      <w:b/>
      <w:bCs/>
      <w:color w:val="000000"/>
      <w:lang w:eastAsia="en-US"/>
    </w:rPr>
  </w:style>
  <w:style w:type="paragraph" w:styleId="BodyText2">
    <w:name w:val="Body Text 2"/>
    <w:basedOn w:val="Normal"/>
    <w:link w:val="BodyText2Char"/>
    <w:rsid w:val="00857FED"/>
    <w:pPr>
      <w:suppressAutoHyphens w:val="0"/>
      <w:spacing w:after="120" w:line="480" w:lineRule="auto"/>
    </w:pPr>
    <w:rPr>
      <w:rFonts w:ascii="Times New Roman" w:hAnsi="Times New Roman"/>
      <w:color w:val="auto"/>
      <w:szCs w:val="24"/>
    </w:rPr>
  </w:style>
  <w:style w:type="character" w:customStyle="1" w:styleId="BodyText2Char">
    <w:name w:val="Body Text 2 Char"/>
    <w:link w:val="BodyText2"/>
    <w:rsid w:val="00857FED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857FED"/>
    <w:pPr>
      <w:spacing w:after="120"/>
    </w:pPr>
  </w:style>
  <w:style w:type="character" w:customStyle="1" w:styleId="BodyTextChar">
    <w:name w:val="Body Text Char"/>
    <w:link w:val="BodyText"/>
    <w:rsid w:val="00857FED"/>
    <w:rPr>
      <w:rFonts w:ascii="Arial" w:hAnsi="Arial"/>
      <w:color w:val="000000"/>
      <w:sz w:val="24"/>
      <w:lang w:eastAsia="en-US"/>
    </w:rPr>
  </w:style>
  <w:style w:type="character" w:styleId="Hyperlink">
    <w:name w:val="Hyperlink"/>
    <w:rsid w:val="007F32D1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A16C5D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zCs w:val="24"/>
    </w:rPr>
  </w:style>
  <w:style w:type="character" w:customStyle="1" w:styleId="HeaderChar">
    <w:name w:val="Header Char"/>
    <w:basedOn w:val="DefaultParagraphFont"/>
    <w:link w:val="Header"/>
    <w:rsid w:val="000B78A8"/>
    <w:rPr>
      <w:rFonts w:ascii="Arial" w:hAnsi="Arial"/>
      <w:color w:val="000000"/>
      <w:sz w:val="24"/>
    </w:rPr>
  </w:style>
  <w:style w:type="paragraph" w:styleId="ListParagraph">
    <w:name w:val="List Paragraph"/>
    <w:basedOn w:val="Normal"/>
    <w:rsid w:val="00193FD6"/>
    <w:pPr>
      <w:ind w:left="720"/>
      <w:contextualSpacing/>
    </w:pPr>
  </w:style>
  <w:style w:type="paragraph" w:styleId="Revision">
    <w:name w:val="Revision"/>
    <w:hidden/>
    <w:semiHidden/>
    <w:rsid w:val="00DA48CD"/>
    <w:rPr>
      <w:rFonts w:ascii="Arial" w:hAnsi="Arial"/>
      <w:color w:val="000000"/>
      <w:sz w:val="24"/>
    </w:rPr>
  </w:style>
  <w:style w:type="table" w:styleId="TableGrid">
    <w:name w:val="Table Grid"/>
    <w:basedOn w:val="TableNormal"/>
    <w:uiPriority w:val="59"/>
    <w:rsid w:val="003522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52216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35221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vide.askus@nhs.ne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vide.ccc@nhs.ne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provide.org.uk%2F&amp;data=05%7C01%7Cdeborah.knight16%40nhs.net%7Cefee2787dd294240195c08daff74b7ee%7C37c354b285b047f5b22207b48d774ee3%7C0%7C0%7C638103174006308027%7CUnknown%7CTWFpbGZsb3d8eyJWIjoiMC4wLjAwMDAiLCJQIjoiV2luMzIiLCJBTiI6Ik1haWwiLCJXVCI6Mn0%3D%7C3000%7C%7C%7C&amp;sdata=ZWAYDQyZ8fRwI7QvI%2FpCKzdZ1FIZtd9Z2WfN2Lt6MD0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nningJ\Local%20Settings\Temporary%20Internet%20Files\OLK76\SCPCTLOGOcol%20Lhead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b9b764e-4aa0-4996-8685-909873894a7a" xsi:nil="true"/>
    <lcf76f155ced4ddcb4097134ff3c332f xmlns="23db4052-1a75-409e-a9ab-a02eb319603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63AADA0F6AA48AF7164F59674AF40" ma:contentTypeVersion="12" ma:contentTypeDescription="Create a new document." ma:contentTypeScope="" ma:versionID="8e394526fd5e53ce78a14a1bd3547071">
  <xsd:schema xmlns:xsd="http://www.w3.org/2001/XMLSchema" xmlns:xs="http://www.w3.org/2001/XMLSchema" xmlns:p="http://schemas.microsoft.com/office/2006/metadata/properties" xmlns:ns1="http://schemas.microsoft.com/sharepoint/v3" xmlns:ns2="23db4052-1a75-409e-a9ab-a02eb319603c" xmlns:ns3="eb9b764e-4aa0-4996-8685-909873894a7a" targetNamespace="http://schemas.microsoft.com/office/2006/metadata/properties" ma:root="true" ma:fieldsID="36105a0a1bdbc8a348b0d63b0005de53" ns1:_="" ns2:_="" ns3:_="">
    <xsd:import namespace="http://schemas.microsoft.com/sharepoint/v3"/>
    <xsd:import namespace="23db4052-1a75-409e-a9ab-a02eb319603c"/>
    <xsd:import namespace="eb9b764e-4aa0-4996-8685-909873894a7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b4052-1a75-409e-a9ab-a02eb3196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b764e-4aa0-4996-8685-909873894a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958462-d089-42b3-8ed8-3c7cf94433a7}" ma:internalName="TaxCatchAll" ma:showField="CatchAllData" ma:web="eb9b764e-4aa0-4996-8685-909873894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72AB3-F2C6-4E3C-BD00-C44DBA221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35B8D3-31F9-4EFE-B037-5501469FF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AC09B-2F36-44C6-94F1-E25FED8EE6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b9b764e-4aa0-4996-8685-909873894a7a"/>
    <ds:schemaRef ds:uri="23db4052-1a75-409e-a9ab-a02eb319603c"/>
  </ds:schemaRefs>
</ds:datastoreItem>
</file>

<file path=customXml/itemProps4.xml><?xml version="1.0" encoding="utf-8"?>
<ds:datastoreItem xmlns:ds="http://schemas.openxmlformats.org/officeDocument/2006/customXml" ds:itemID="{3120BEFA-960E-4D92-ADE3-0DF47E1DB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db4052-1a75-409e-a9ab-a02eb319603c"/>
    <ds:schemaRef ds:uri="eb9b764e-4aa0-4996-8685-909873894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SCPCTLOGOcol Lhead (2)</Template>
  <TotalTime>0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</vt:lpstr>
    </vt:vector>
  </TitlesOfParts>
  <Company>Southampton Community Health</Company>
  <LinksUpToDate>false</LinksUpToDate>
  <CharactersWithSpaces>6687</CharactersWithSpaces>
  <SharedDoc>false</SharedDoc>
  <HLinks>
    <vt:vector size="18" baseType="variant">
      <vt:variant>
        <vt:i4>7929921</vt:i4>
      </vt:variant>
      <vt:variant>
        <vt:i4>-1</vt:i4>
      </vt:variant>
      <vt:variant>
        <vt:i4>2093</vt:i4>
      </vt:variant>
      <vt:variant>
        <vt:i4>1</vt:i4>
      </vt:variant>
      <vt:variant>
        <vt:lpwstr>Provide LH - updated Apri 2014 new address [cont]</vt:lpwstr>
      </vt:variant>
      <vt:variant>
        <vt:lpwstr/>
      </vt:variant>
      <vt:variant>
        <vt:i4>3735601</vt:i4>
      </vt:variant>
      <vt:variant>
        <vt:i4>-1</vt:i4>
      </vt:variant>
      <vt:variant>
        <vt:i4>2094</vt:i4>
      </vt:variant>
      <vt:variant>
        <vt:i4>1</vt:i4>
      </vt:variant>
      <vt:variant>
        <vt:lpwstr>Provide LH - updated Apri 2014 new address</vt:lpwstr>
      </vt:variant>
      <vt:variant>
        <vt:lpwstr/>
      </vt:variant>
      <vt:variant>
        <vt:i4>7929921</vt:i4>
      </vt:variant>
      <vt:variant>
        <vt:i4>-1</vt:i4>
      </vt:variant>
      <vt:variant>
        <vt:i4>2095</vt:i4>
      </vt:variant>
      <vt:variant>
        <vt:i4>1</vt:i4>
      </vt:variant>
      <vt:variant>
        <vt:lpwstr>Provide LH - updated Apri 2014 new address [cont]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</dc:title>
  <dc:subject/>
  <dc:creator>Lanning</dc:creator>
  <cp:keywords/>
  <dc:description/>
  <cp:lastModifiedBy>REES, Heather (PROVIDE)</cp:lastModifiedBy>
  <cp:revision>2</cp:revision>
  <cp:lastPrinted>2014-10-27T17:16:00Z</cp:lastPrinted>
  <dcterms:created xsi:type="dcterms:W3CDTF">2023-02-21T10:16:00Z</dcterms:created>
  <dcterms:modified xsi:type="dcterms:W3CDTF">2023-02-21T10:16:00Z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0x010100AD463AADA0F6AA48AF7164F59674AF40</vt:lpwstr>
  </property>
</Properties>
</file>